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6EA91A2" w14:textId="77777777" w:rsidR="00DA5C48" w:rsidRPr="002B0B66" w:rsidRDefault="00391018">
      <w:pPr>
        <w:pStyle w:val="a6"/>
        <w:rPr>
          <w:rFonts w:ascii="Cambria" w:hAnsi="Cambria"/>
          <w:sz w:val="32"/>
          <w:szCs w:val="32"/>
        </w:rPr>
      </w:pPr>
      <w:r w:rsidRPr="002B0B66">
        <w:rPr>
          <w:rFonts w:ascii="Cambria" w:hAnsi="Cambria"/>
          <w:sz w:val="32"/>
          <w:szCs w:val="32"/>
        </w:rPr>
        <w:t>А</w:t>
      </w:r>
      <w:r w:rsidR="00EB5B4F">
        <w:rPr>
          <w:rFonts w:ascii="Cambria" w:hAnsi="Cambria"/>
          <w:sz w:val="32"/>
          <w:szCs w:val="32"/>
        </w:rPr>
        <w:t>ДМИНИСТРАЦИЯ ТЕМРЮКСКОГО ГОРОДСКОГО ПОСЕЛЕНИЯ</w:t>
      </w:r>
    </w:p>
    <w:p w14:paraId="6FE1B483" w14:textId="77777777" w:rsidR="00391018" w:rsidRPr="002B0B66" w:rsidRDefault="00EB5B4F">
      <w:pPr>
        <w:pStyle w:val="a6"/>
        <w:rPr>
          <w:rFonts w:ascii="Cambria" w:hAnsi="Cambria"/>
          <w:sz w:val="32"/>
          <w:szCs w:val="32"/>
        </w:rPr>
      </w:pPr>
      <w:r>
        <w:rPr>
          <w:rFonts w:ascii="Cambria" w:hAnsi="Cambria"/>
          <w:sz w:val="32"/>
          <w:szCs w:val="32"/>
        </w:rPr>
        <w:t>ТЕМРЮКСКОГО РАЙОНА</w:t>
      </w:r>
    </w:p>
    <w:p w14:paraId="40D6FC6D" w14:textId="77777777" w:rsidR="00DA5C48" w:rsidRPr="007D2D24" w:rsidRDefault="00DA5C48">
      <w:pPr>
        <w:jc w:val="center"/>
        <w:rPr>
          <w:sz w:val="28"/>
          <w:szCs w:val="28"/>
        </w:rPr>
      </w:pPr>
    </w:p>
    <w:p w14:paraId="129EBEBD" w14:textId="77777777" w:rsidR="00DA5C48" w:rsidRDefault="00DA5C48">
      <w:pPr>
        <w:jc w:val="center"/>
      </w:pPr>
    </w:p>
    <w:tbl>
      <w:tblPr>
        <w:tblpPr w:leftFromText="180" w:rightFromText="180" w:vertAnchor="text" w:horzAnchor="margin" w:tblpXSpec="right" w:tblpY="200"/>
        <w:tblW w:w="5302" w:type="dxa"/>
        <w:tblLayout w:type="fixed"/>
        <w:tblLook w:val="01E0" w:firstRow="1" w:lastRow="1" w:firstColumn="1" w:lastColumn="1" w:noHBand="0" w:noVBand="0"/>
      </w:tblPr>
      <w:tblGrid>
        <w:gridCol w:w="5302"/>
      </w:tblGrid>
      <w:tr w:rsidR="00CA455B" w14:paraId="3EE28FB7" w14:textId="77777777" w:rsidTr="007D4697">
        <w:trPr>
          <w:trHeight w:val="3119"/>
        </w:trPr>
        <w:tc>
          <w:tcPr>
            <w:tcW w:w="5302" w:type="dxa"/>
          </w:tcPr>
          <w:p w14:paraId="6F0803AB" w14:textId="77777777" w:rsidR="00CA455B" w:rsidRPr="001E4192" w:rsidRDefault="00CA455B" w:rsidP="005862B4">
            <w:pPr>
              <w:rPr>
                <w:rFonts w:ascii="Cambria" w:hAnsi="Cambria"/>
                <w:b/>
                <w:sz w:val="32"/>
                <w:szCs w:val="32"/>
              </w:rPr>
            </w:pPr>
            <w:bookmarkStart w:id="0" w:name="OLE_LINK3"/>
            <w:bookmarkStart w:id="1" w:name="OLE_LINK4"/>
            <w:r w:rsidRPr="001E4192">
              <w:rPr>
                <w:rFonts w:ascii="Cambria" w:hAnsi="Cambria"/>
                <w:b/>
                <w:sz w:val="32"/>
                <w:szCs w:val="32"/>
              </w:rPr>
              <w:t>УТВЕРЖДАЮ</w:t>
            </w:r>
            <w:r w:rsidR="005862B4" w:rsidRPr="001E4192">
              <w:rPr>
                <w:rFonts w:ascii="Cambria" w:hAnsi="Cambria"/>
                <w:b/>
                <w:sz w:val="32"/>
                <w:szCs w:val="32"/>
              </w:rPr>
              <w:t>:</w:t>
            </w:r>
          </w:p>
          <w:p w14:paraId="21819B01" w14:textId="77777777" w:rsidR="00CA455B" w:rsidRPr="001E4192" w:rsidRDefault="00D947FD" w:rsidP="00817DE3">
            <w:pPr>
              <w:rPr>
                <w:sz w:val="32"/>
                <w:szCs w:val="32"/>
              </w:rPr>
            </w:pPr>
            <w:proofErr w:type="gramStart"/>
            <w:r>
              <w:rPr>
                <w:sz w:val="32"/>
                <w:szCs w:val="32"/>
              </w:rPr>
              <w:t>Исполняющий</w:t>
            </w:r>
            <w:proofErr w:type="gramEnd"/>
            <w:r>
              <w:rPr>
                <w:sz w:val="32"/>
                <w:szCs w:val="32"/>
              </w:rPr>
              <w:t xml:space="preserve"> обязанности г</w:t>
            </w:r>
            <w:r w:rsidR="005862B4" w:rsidRPr="001E4192">
              <w:rPr>
                <w:sz w:val="32"/>
                <w:szCs w:val="32"/>
              </w:rPr>
              <w:t>лав</w:t>
            </w:r>
            <w:r>
              <w:rPr>
                <w:sz w:val="32"/>
                <w:szCs w:val="32"/>
              </w:rPr>
              <w:t>ы</w:t>
            </w:r>
            <w:r w:rsidR="005862B4" w:rsidRPr="001E4192">
              <w:rPr>
                <w:sz w:val="32"/>
                <w:szCs w:val="32"/>
              </w:rPr>
              <w:t xml:space="preserve"> Темрюкского городского поселения Темрюкского района</w:t>
            </w:r>
          </w:p>
          <w:p w14:paraId="04242DCA" w14:textId="77777777" w:rsidR="00CA455B" w:rsidRPr="001E4192" w:rsidRDefault="00CA455B" w:rsidP="00CA455B">
            <w:pPr>
              <w:jc w:val="right"/>
              <w:rPr>
                <w:sz w:val="32"/>
                <w:szCs w:val="32"/>
              </w:rPr>
            </w:pPr>
          </w:p>
          <w:p w14:paraId="7AFD493D" w14:textId="77777777" w:rsidR="00CA455B" w:rsidRPr="001E4192" w:rsidRDefault="00CA455B" w:rsidP="00CA455B">
            <w:pPr>
              <w:jc w:val="right"/>
              <w:rPr>
                <w:sz w:val="32"/>
                <w:szCs w:val="32"/>
              </w:rPr>
            </w:pPr>
          </w:p>
          <w:p w14:paraId="61EFA577" w14:textId="77777777" w:rsidR="00CA455B" w:rsidRPr="001E4192" w:rsidRDefault="00CA455B" w:rsidP="00817DE3">
            <w:pPr>
              <w:rPr>
                <w:sz w:val="32"/>
                <w:szCs w:val="32"/>
              </w:rPr>
            </w:pPr>
            <w:r w:rsidRPr="001E4192">
              <w:rPr>
                <w:sz w:val="32"/>
                <w:szCs w:val="32"/>
              </w:rPr>
              <w:t>_________________</w:t>
            </w:r>
            <w:r w:rsidR="00EB5B4F" w:rsidRPr="001E4192">
              <w:rPr>
                <w:sz w:val="32"/>
                <w:szCs w:val="32"/>
              </w:rPr>
              <w:t>_</w:t>
            </w:r>
            <w:proofErr w:type="spellStart"/>
            <w:r w:rsidR="00D947FD">
              <w:rPr>
                <w:sz w:val="32"/>
                <w:szCs w:val="32"/>
              </w:rPr>
              <w:t>В.Н.Комышев</w:t>
            </w:r>
            <w:proofErr w:type="spellEnd"/>
          </w:p>
          <w:p w14:paraId="41ABAD42" w14:textId="77777777" w:rsidR="00CA455B" w:rsidRPr="001E4192" w:rsidRDefault="00CA455B" w:rsidP="00CA455B">
            <w:pPr>
              <w:jc w:val="right"/>
              <w:rPr>
                <w:sz w:val="32"/>
                <w:szCs w:val="32"/>
              </w:rPr>
            </w:pPr>
          </w:p>
          <w:p w14:paraId="72228D72" w14:textId="77777777" w:rsidR="00CA455B" w:rsidRPr="001E4192" w:rsidRDefault="009E1DF9" w:rsidP="005D362C">
            <w:pPr>
              <w:rPr>
                <w:sz w:val="32"/>
                <w:szCs w:val="32"/>
              </w:rPr>
            </w:pPr>
            <w:r w:rsidRPr="001E4192">
              <w:rPr>
                <w:sz w:val="32"/>
                <w:szCs w:val="32"/>
              </w:rPr>
              <w:t xml:space="preserve">       </w:t>
            </w:r>
            <w:r w:rsidR="00D947FD">
              <w:rPr>
                <w:sz w:val="32"/>
                <w:szCs w:val="32"/>
              </w:rPr>
              <w:t>1</w:t>
            </w:r>
            <w:r w:rsidR="00AA4B9D">
              <w:rPr>
                <w:sz w:val="32"/>
                <w:szCs w:val="32"/>
              </w:rPr>
              <w:t>1 октября</w:t>
            </w:r>
            <w:r w:rsidR="00CA455B" w:rsidRPr="001E4192">
              <w:rPr>
                <w:sz w:val="32"/>
                <w:szCs w:val="32"/>
              </w:rPr>
              <w:t xml:space="preserve"> 20</w:t>
            </w:r>
            <w:r w:rsidR="00D612B2" w:rsidRPr="001E4192">
              <w:rPr>
                <w:sz w:val="32"/>
                <w:szCs w:val="32"/>
              </w:rPr>
              <w:t>10</w:t>
            </w:r>
            <w:r w:rsidR="00CA455B" w:rsidRPr="001E4192">
              <w:rPr>
                <w:sz w:val="32"/>
                <w:szCs w:val="32"/>
              </w:rPr>
              <w:t xml:space="preserve"> г.</w:t>
            </w:r>
          </w:p>
          <w:p w14:paraId="329951C4" w14:textId="77777777" w:rsidR="009E1DF9" w:rsidRDefault="009E1DF9" w:rsidP="005D362C"/>
        </w:tc>
      </w:tr>
    </w:tbl>
    <w:p w14:paraId="14B02C36" w14:textId="77777777" w:rsidR="00DA5C48" w:rsidRDefault="00DA5C48">
      <w:pPr>
        <w:jc w:val="right"/>
      </w:pPr>
    </w:p>
    <w:bookmarkEnd w:id="0"/>
    <w:bookmarkEnd w:id="1"/>
    <w:p w14:paraId="459CC718" w14:textId="77777777" w:rsidR="00DA5C48" w:rsidRDefault="00DA5C48">
      <w:pPr>
        <w:jc w:val="right"/>
      </w:pPr>
    </w:p>
    <w:p w14:paraId="2A8EB564" w14:textId="77777777" w:rsidR="00DA5C48" w:rsidRDefault="00DA5C48">
      <w:pPr>
        <w:jc w:val="right"/>
      </w:pPr>
    </w:p>
    <w:p w14:paraId="3FD196B8" w14:textId="77777777" w:rsidR="00DA5C48" w:rsidRDefault="00DA5C48">
      <w:pPr>
        <w:jc w:val="right"/>
      </w:pPr>
    </w:p>
    <w:p w14:paraId="668FDF11" w14:textId="77777777" w:rsidR="00DA5C48" w:rsidRDefault="00DA5C48">
      <w:pPr>
        <w:jc w:val="right"/>
      </w:pPr>
    </w:p>
    <w:p w14:paraId="386D814B" w14:textId="77777777" w:rsidR="00DA5C48" w:rsidRDefault="00DA5C48">
      <w:pPr>
        <w:jc w:val="right"/>
      </w:pPr>
    </w:p>
    <w:p w14:paraId="5C05E639" w14:textId="77777777" w:rsidR="007D2D24" w:rsidRDefault="007D2D24">
      <w:pPr>
        <w:jc w:val="right"/>
      </w:pPr>
    </w:p>
    <w:p w14:paraId="695DF996" w14:textId="77777777" w:rsidR="00DA5C48" w:rsidRDefault="00DA5C48">
      <w:pPr>
        <w:jc w:val="right"/>
      </w:pPr>
    </w:p>
    <w:p w14:paraId="553CEA60" w14:textId="77777777" w:rsidR="00DA5C48" w:rsidRDefault="00DA5C48">
      <w:pPr>
        <w:jc w:val="right"/>
      </w:pPr>
    </w:p>
    <w:p w14:paraId="1CF83A85" w14:textId="77777777" w:rsidR="00DA5C48" w:rsidRDefault="00DA5C48">
      <w:pPr>
        <w:jc w:val="right"/>
      </w:pPr>
    </w:p>
    <w:p w14:paraId="79E9CB64" w14:textId="77777777" w:rsidR="00DA5C48" w:rsidRDefault="00DA5C48">
      <w:pPr>
        <w:jc w:val="right"/>
      </w:pPr>
      <w:bookmarkStart w:id="2" w:name="_GoBack"/>
      <w:bookmarkEnd w:id="2"/>
    </w:p>
    <w:p w14:paraId="192CBBAF" w14:textId="77777777" w:rsidR="00DA5C48" w:rsidRDefault="00DA5C48">
      <w:pPr>
        <w:jc w:val="right"/>
      </w:pPr>
    </w:p>
    <w:p w14:paraId="6428E1E4" w14:textId="77777777" w:rsidR="00CA455B" w:rsidRDefault="00CA455B">
      <w:pPr>
        <w:jc w:val="right"/>
      </w:pPr>
    </w:p>
    <w:p w14:paraId="0F6EE64F" w14:textId="77777777" w:rsidR="00CA455B" w:rsidRDefault="00CA455B">
      <w:pPr>
        <w:jc w:val="right"/>
      </w:pPr>
    </w:p>
    <w:p w14:paraId="2C862F8E" w14:textId="77777777" w:rsidR="00CA455B" w:rsidRDefault="00CA455B">
      <w:pPr>
        <w:jc w:val="right"/>
      </w:pPr>
    </w:p>
    <w:p w14:paraId="32DB1FAC" w14:textId="77777777" w:rsidR="005862B4" w:rsidRDefault="005862B4">
      <w:pPr>
        <w:jc w:val="right"/>
      </w:pPr>
    </w:p>
    <w:p w14:paraId="1B5ACF18" w14:textId="77777777" w:rsidR="00EA5DA5" w:rsidRPr="00EA5DA5" w:rsidRDefault="00DA5C48">
      <w:pPr>
        <w:jc w:val="center"/>
        <w:rPr>
          <w:rFonts w:ascii="Cambria" w:hAnsi="Cambria"/>
          <w:b/>
          <w:sz w:val="48"/>
          <w:szCs w:val="48"/>
        </w:rPr>
      </w:pPr>
      <w:r w:rsidRPr="00EA5DA5">
        <w:rPr>
          <w:rFonts w:ascii="Cambria" w:hAnsi="Cambria"/>
          <w:b/>
          <w:sz w:val="48"/>
          <w:szCs w:val="48"/>
        </w:rPr>
        <w:t xml:space="preserve">ДОКУМЕНТАЦИЯ </w:t>
      </w:r>
    </w:p>
    <w:p w14:paraId="05C79BBF" w14:textId="77777777" w:rsidR="00DA5C48" w:rsidRDefault="00DA5C48">
      <w:pPr>
        <w:jc w:val="center"/>
        <w:rPr>
          <w:rFonts w:ascii="Cambria" w:hAnsi="Cambria"/>
          <w:b/>
          <w:sz w:val="36"/>
          <w:szCs w:val="36"/>
        </w:rPr>
      </w:pPr>
      <w:r w:rsidRPr="00817DE3">
        <w:rPr>
          <w:rFonts w:ascii="Cambria" w:hAnsi="Cambria"/>
          <w:b/>
          <w:sz w:val="36"/>
          <w:szCs w:val="36"/>
        </w:rPr>
        <w:t>К ЗАПРОСУ КОТИРОВОК</w:t>
      </w:r>
    </w:p>
    <w:p w14:paraId="55AEA190" w14:textId="77777777" w:rsidR="00817DE3" w:rsidRPr="00817DE3" w:rsidRDefault="00817DE3">
      <w:pPr>
        <w:jc w:val="center"/>
        <w:rPr>
          <w:rFonts w:ascii="Cambria" w:hAnsi="Cambria"/>
          <w:b/>
          <w:sz w:val="36"/>
          <w:szCs w:val="36"/>
        </w:rPr>
      </w:pPr>
    </w:p>
    <w:p w14:paraId="2778ED7A" w14:textId="77777777" w:rsidR="005862B4" w:rsidRPr="002B0B66" w:rsidRDefault="00DA5C48" w:rsidP="00817DE3">
      <w:pPr>
        <w:jc w:val="center"/>
        <w:rPr>
          <w:rFonts w:ascii="Cambria" w:hAnsi="Cambria"/>
          <w:sz w:val="28"/>
          <w:szCs w:val="28"/>
        </w:rPr>
      </w:pPr>
      <w:r w:rsidRPr="002B0B66">
        <w:rPr>
          <w:rFonts w:ascii="Cambria" w:hAnsi="Cambria"/>
          <w:sz w:val="28"/>
          <w:szCs w:val="28"/>
        </w:rPr>
        <w:t xml:space="preserve">ПО РАЗМЕЩЕНИЮ ЗАКАЗА НА ПРАВО ЗАКЛЮЧЕНИЯ </w:t>
      </w:r>
    </w:p>
    <w:p w14:paraId="653B24D4" w14:textId="77777777" w:rsidR="005862B4" w:rsidRPr="002B0B66" w:rsidRDefault="00DA5C48" w:rsidP="00817DE3">
      <w:pPr>
        <w:jc w:val="center"/>
        <w:rPr>
          <w:rFonts w:ascii="Cambria" w:hAnsi="Cambria"/>
          <w:sz w:val="28"/>
          <w:szCs w:val="28"/>
        </w:rPr>
      </w:pPr>
      <w:r w:rsidRPr="002B0B66">
        <w:rPr>
          <w:rFonts w:ascii="Cambria" w:hAnsi="Cambria"/>
          <w:sz w:val="28"/>
          <w:szCs w:val="28"/>
        </w:rPr>
        <w:t xml:space="preserve">МУНИЦИПАЛЬНОГО КОНТРАКТА </w:t>
      </w:r>
    </w:p>
    <w:p w14:paraId="2900CC1B" w14:textId="77777777" w:rsidR="00DA5C48" w:rsidRPr="002B0B66" w:rsidRDefault="005862B4" w:rsidP="00F81A91">
      <w:pPr>
        <w:jc w:val="center"/>
        <w:rPr>
          <w:rFonts w:ascii="Cambria" w:hAnsi="Cambria"/>
          <w:sz w:val="28"/>
          <w:szCs w:val="28"/>
        </w:rPr>
      </w:pPr>
      <w:r w:rsidRPr="00CC47D9">
        <w:rPr>
          <w:rFonts w:ascii="Cambria" w:hAnsi="Cambria"/>
          <w:b/>
          <w:sz w:val="28"/>
          <w:szCs w:val="28"/>
        </w:rPr>
        <w:t>«</w:t>
      </w:r>
      <w:r w:rsidR="00E25B53">
        <w:rPr>
          <w:rFonts w:ascii="Cambria" w:hAnsi="Cambria"/>
          <w:b/>
          <w:sz w:val="28"/>
          <w:szCs w:val="28"/>
        </w:rPr>
        <w:t xml:space="preserve">ОКАЗАНИЕ ТРАНСПОРТНЫХ УСЛУГ  ПО ПЕРЕВОЗКЕ </w:t>
      </w:r>
      <w:r w:rsidR="00F81A91">
        <w:rPr>
          <w:rFonts w:ascii="Cambria" w:hAnsi="Cambria"/>
          <w:b/>
          <w:sz w:val="28"/>
          <w:szCs w:val="28"/>
        </w:rPr>
        <w:t>ЩЕБНЯ</w:t>
      </w:r>
      <w:r w:rsidR="00D612B2">
        <w:rPr>
          <w:rFonts w:ascii="Cambria" w:hAnsi="Cambria"/>
          <w:b/>
          <w:sz w:val="28"/>
          <w:szCs w:val="28"/>
        </w:rPr>
        <w:t xml:space="preserve">  НА ТЕРРИТОРИИ </w:t>
      </w:r>
      <w:r w:rsidRPr="002B0B66">
        <w:rPr>
          <w:rFonts w:ascii="Cambria" w:hAnsi="Cambria"/>
          <w:b/>
          <w:sz w:val="28"/>
          <w:szCs w:val="28"/>
        </w:rPr>
        <w:t>ТЕМРЮКСКОГО ГОРОДСКОГО ПОСЕЛЕНИЯ ТЕМРЮКСКОГО РАЙОНА»</w:t>
      </w:r>
    </w:p>
    <w:p w14:paraId="1EA301A6" w14:textId="77777777" w:rsidR="00DA5C48" w:rsidRDefault="00DA5C48">
      <w:pPr>
        <w:jc w:val="center"/>
      </w:pPr>
    </w:p>
    <w:p w14:paraId="6E830EF9" w14:textId="77777777" w:rsidR="00DA5C48" w:rsidRDefault="00DA5C48">
      <w:pPr>
        <w:jc w:val="center"/>
      </w:pPr>
    </w:p>
    <w:p w14:paraId="34E26636" w14:textId="77777777" w:rsidR="00DA5C48" w:rsidRDefault="00DA5C48">
      <w:pPr>
        <w:jc w:val="center"/>
      </w:pPr>
    </w:p>
    <w:p w14:paraId="6C77F3EA" w14:textId="77777777" w:rsidR="00DA5C48" w:rsidRDefault="00DA5C48">
      <w:pPr>
        <w:jc w:val="center"/>
      </w:pPr>
    </w:p>
    <w:p w14:paraId="50D55117" w14:textId="77777777" w:rsidR="00DA5C48" w:rsidRDefault="00DA5C48">
      <w:pPr>
        <w:jc w:val="center"/>
      </w:pPr>
    </w:p>
    <w:p w14:paraId="2294CD94" w14:textId="77777777" w:rsidR="00DA5C48" w:rsidRDefault="00DA5C48">
      <w:pPr>
        <w:jc w:val="center"/>
      </w:pPr>
    </w:p>
    <w:p w14:paraId="419F61A9" w14:textId="77777777" w:rsidR="00DA5C48" w:rsidRDefault="00DA5C48">
      <w:pPr>
        <w:jc w:val="center"/>
      </w:pPr>
    </w:p>
    <w:p w14:paraId="1A726165" w14:textId="77777777" w:rsidR="00DA5C48" w:rsidRDefault="00DA5C48">
      <w:pPr>
        <w:jc w:val="center"/>
      </w:pPr>
    </w:p>
    <w:p w14:paraId="310F20BB" w14:textId="77777777" w:rsidR="00DA5C48" w:rsidRDefault="00DA5C48">
      <w:pPr>
        <w:jc w:val="center"/>
      </w:pPr>
    </w:p>
    <w:p w14:paraId="2C6772E3" w14:textId="77777777" w:rsidR="00DA5C48" w:rsidRDefault="00DA5C48">
      <w:pPr>
        <w:jc w:val="center"/>
      </w:pPr>
    </w:p>
    <w:p w14:paraId="17AF36D9" w14:textId="77777777" w:rsidR="00DA5C48" w:rsidRDefault="00DA5C48">
      <w:pPr>
        <w:jc w:val="center"/>
      </w:pPr>
    </w:p>
    <w:p w14:paraId="37D7E824" w14:textId="77777777" w:rsidR="00DA5C48" w:rsidRDefault="00DA5C48">
      <w:pPr>
        <w:jc w:val="center"/>
      </w:pPr>
    </w:p>
    <w:p w14:paraId="70F18797" w14:textId="77777777" w:rsidR="00CD4B5A" w:rsidRDefault="00CD4B5A">
      <w:pPr>
        <w:jc w:val="center"/>
      </w:pPr>
    </w:p>
    <w:p w14:paraId="7CEB95E0" w14:textId="77777777" w:rsidR="00CD4B5A" w:rsidRDefault="00CD4B5A">
      <w:pPr>
        <w:jc w:val="center"/>
      </w:pPr>
    </w:p>
    <w:p w14:paraId="74E1B379" w14:textId="77777777" w:rsidR="00CA455B" w:rsidRDefault="00CA455B">
      <w:pPr>
        <w:jc w:val="center"/>
      </w:pPr>
    </w:p>
    <w:p w14:paraId="11AF27F7" w14:textId="77777777" w:rsidR="00CA455B" w:rsidRDefault="00CA455B">
      <w:pPr>
        <w:jc w:val="center"/>
      </w:pPr>
    </w:p>
    <w:p w14:paraId="079CDDB7" w14:textId="77777777" w:rsidR="00CA455B" w:rsidRDefault="00CA455B">
      <w:pPr>
        <w:jc w:val="center"/>
      </w:pPr>
    </w:p>
    <w:p w14:paraId="27F264B0" w14:textId="77777777" w:rsidR="00CA455B" w:rsidRDefault="00817DE3" w:rsidP="00817DE3">
      <w:pPr>
        <w:tabs>
          <w:tab w:val="left" w:pos="3013"/>
        </w:tabs>
      </w:pPr>
      <w:r>
        <w:tab/>
      </w:r>
    </w:p>
    <w:p w14:paraId="190D780D" w14:textId="77777777" w:rsidR="00CD4B5A" w:rsidRDefault="00CD4B5A">
      <w:pPr>
        <w:jc w:val="center"/>
      </w:pPr>
    </w:p>
    <w:p w14:paraId="34C34278" w14:textId="77777777" w:rsidR="00DA5C48" w:rsidRPr="00817DE3" w:rsidRDefault="00DA5C48">
      <w:pPr>
        <w:jc w:val="center"/>
        <w:rPr>
          <w:b/>
          <w:sz w:val="28"/>
          <w:szCs w:val="28"/>
        </w:rPr>
      </w:pPr>
      <w:r w:rsidRPr="00817DE3">
        <w:rPr>
          <w:b/>
          <w:sz w:val="28"/>
          <w:szCs w:val="28"/>
        </w:rPr>
        <w:t>20</w:t>
      </w:r>
      <w:r w:rsidR="00FA27D6">
        <w:rPr>
          <w:b/>
          <w:sz w:val="28"/>
          <w:szCs w:val="28"/>
        </w:rPr>
        <w:t>10</w:t>
      </w:r>
      <w:r w:rsidRPr="00817DE3">
        <w:rPr>
          <w:b/>
          <w:sz w:val="28"/>
          <w:szCs w:val="28"/>
        </w:rPr>
        <w:t xml:space="preserve"> год</w:t>
      </w:r>
    </w:p>
    <w:p w14:paraId="41D9D4D4" w14:textId="77777777" w:rsidR="00DA5C48" w:rsidRPr="00817DE3" w:rsidRDefault="00DA5C48">
      <w:pPr>
        <w:jc w:val="center"/>
        <w:rPr>
          <w:b/>
          <w:sz w:val="28"/>
          <w:szCs w:val="28"/>
        </w:rPr>
      </w:pPr>
      <w:r w:rsidRPr="00817DE3">
        <w:rPr>
          <w:b/>
          <w:sz w:val="28"/>
          <w:szCs w:val="28"/>
        </w:rPr>
        <w:t xml:space="preserve">г. </w:t>
      </w:r>
      <w:r w:rsidR="00391018" w:rsidRPr="00817DE3">
        <w:rPr>
          <w:b/>
          <w:sz w:val="28"/>
          <w:szCs w:val="28"/>
        </w:rPr>
        <w:t>Темрюк</w:t>
      </w:r>
    </w:p>
    <w:p w14:paraId="5CC69DAF" w14:textId="77777777" w:rsidR="008E3C8B" w:rsidRPr="00F929B8" w:rsidRDefault="008E3C8B" w:rsidP="008E3C8B">
      <w:pPr>
        <w:spacing w:before="100" w:beforeAutospacing="1" w:after="161"/>
        <w:jc w:val="center"/>
        <w:outlineLvl w:val="0"/>
        <w:rPr>
          <w:b/>
          <w:bCs/>
          <w:kern w:val="36"/>
          <w:sz w:val="36"/>
          <w:szCs w:val="36"/>
        </w:rPr>
      </w:pPr>
      <w:r w:rsidRPr="00F929B8">
        <w:rPr>
          <w:b/>
          <w:bCs/>
          <w:kern w:val="36"/>
          <w:sz w:val="36"/>
          <w:szCs w:val="36"/>
        </w:rPr>
        <w:lastRenderedPageBreak/>
        <w:t xml:space="preserve">Извещение о проведении запроса котировок </w:t>
      </w:r>
    </w:p>
    <w:p w14:paraId="4A9C2627" w14:textId="77777777" w:rsidR="008E3C8B" w:rsidRDefault="008E3C8B" w:rsidP="008E3C8B">
      <w:pPr>
        <w:spacing w:before="100" w:beforeAutospacing="1" w:after="161"/>
        <w:jc w:val="center"/>
        <w:outlineLvl w:val="0"/>
        <w:rPr>
          <w:b/>
          <w:bCs/>
          <w:kern w:val="36"/>
          <w:sz w:val="28"/>
          <w:szCs w:val="28"/>
        </w:rPr>
      </w:pPr>
      <w:r w:rsidRPr="003A49D1">
        <w:rPr>
          <w:b/>
          <w:bCs/>
          <w:kern w:val="36"/>
          <w:sz w:val="28"/>
          <w:szCs w:val="28"/>
        </w:rPr>
        <w:t xml:space="preserve">№ </w:t>
      </w:r>
      <w:r>
        <w:rPr>
          <w:b/>
          <w:bCs/>
          <w:kern w:val="36"/>
          <w:sz w:val="28"/>
          <w:szCs w:val="28"/>
        </w:rPr>
        <w:t>3</w:t>
      </w:r>
      <w:r w:rsidR="00961B96">
        <w:rPr>
          <w:b/>
          <w:bCs/>
          <w:kern w:val="36"/>
          <w:sz w:val="28"/>
          <w:szCs w:val="28"/>
        </w:rPr>
        <w:t>6</w:t>
      </w:r>
      <w:r w:rsidRPr="003A49D1">
        <w:rPr>
          <w:b/>
          <w:bCs/>
          <w:kern w:val="36"/>
          <w:sz w:val="28"/>
          <w:szCs w:val="28"/>
        </w:rPr>
        <w:t xml:space="preserve"> от </w:t>
      </w:r>
      <w:r w:rsidR="00F10959">
        <w:rPr>
          <w:b/>
          <w:bCs/>
          <w:kern w:val="36"/>
          <w:sz w:val="28"/>
          <w:szCs w:val="28"/>
        </w:rPr>
        <w:t>1</w:t>
      </w:r>
      <w:r w:rsidR="00891099">
        <w:rPr>
          <w:b/>
          <w:bCs/>
          <w:kern w:val="36"/>
          <w:sz w:val="28"/>
          <w:szCs w:val="28"/>
        </w:rPr>
        <w:t>1</w:t>
      </w:r>
      <w:r>
        <w:rPr>
          <w:b/>
          <w:bCs/>
          <w:kern w:val="36"/>
          <w:sz w:val="28"/>
          <w:szCs w:val="28"/>
        </w:rPr>
        <w:t>.</w:t>
      </w:r>
      <w:r w:rsidR="003860A9">
        <w:rPr>
          <w:b/>
          <w:bCs/>
          <w:kern w:val="36"/>
          <w:sz w:val="28"/>
          <w:szCs w:val="28"/>
        </w:rPr>
        <w:t>10</w:t>
      </w:r>
      <w:r>
        <w:rPr>
          <w:b/>
          <w:bCs/>
          <w:kern w:val="36"/>
          <w:sz w:val="28"/>
          <w:szCs w:val="28"/>
        </w:rPr>
        <w:t>.</w:t>
      </w:r>
      <w:r w:rsidRPr="003A49D1">
        <w:rPr>
          <w:b/>
          <w:bCs/>
          <w:kern w:val="36"/>
          <w:sz w:val="28"/>
          <w:szCs w:val="28"/>
        </w:rPr>
        <w:t>20</w:t>
      </w:r>
      <w:r w:rsidRPr="006771E2">
        <w:rPr>
          <w:b/>
          <w:bCs/>
          <w:kern w:val="36"/>
          <w:sz w:val="28"/>
          <w:szCs w:val="28"/>
        </w:rPr>
        <w:t>1</w:t>
      </w:r>
      <w:r>
        <w:rPr>
          <w:b/>
          <w:bCs/>
          <w:kern w:val="36"/>
          <w:sz w:val="28"/>
          <w:szCs w:val="28"/>
        </w:rPr>
        <w:t>0</w:t>
      </w:r>
      <w:r w:rsidRPr="006771E2">
        <w:rPr>
          <w:b/>
          <w:bCs/>
          <w:kern w:val="36"/>
          <w:sz w:val="28"/>
          <w:szCs w:val="28"/>
        </w:rPr>
        <w:t xml:space="preserve"> г.</w:t>
      </w:r>
    </w:p>
    <w:p w14:paraId="63708F5E" w14:textId="77777777" w:rsidR="008E3C8B" w:rsidRPr="001E4192" w:rsidRDefault="008E3C8B" w:rsidP="008E3C8B">
      <w:pPr>
        <w:autoSpaceDE w:val="0"/>
        <w:autoSpaceDN w:val="0"/>
        <w:adjustRightInd w:val="0"/>
        <w:rPr>
          <w:sz w:val="28"/>
          <w:szCs w:val="28"/>
        </w:rPr>
      </w:pPr>
    </w:p>
    <w:p w14:paraId="7038E3E2" w14:textId="77777777" w:rsidR="008E3C8B" w:rsidRDefault="008E3C8B" w:rsidP="00891099">
      <w:pPr>
        <w:tabs>
          <w:tab w:val="left" w:pos="500"/>
        </w:tabs>
        <w:autoSpaceDE w:val="0"/>
        <w:autoSpaceDN w:val="0"/>
        <w:adjustRightInd w:val="0"/>
        <w:jc w:val="both"/>
        <w:rPr>
          <w:rFonts w:ascii="Cambria" w:hAnsi="Cambria"/>
          <w:b/>
          <w:sz w:val="28"/>
          <w:szCs w:val="28"/>
        </w:rPr>
      </w:pPr>
      <w:r>
        <w:rPr>
          <w:rFonts w:ascii="Cambria" w:hAnsi="Cambria"/>
          <w:b/>
          <w:sz w:val="28"/>
          <w:szCs w:val="28"/>
        </w:rPr>
        <w:tab/>
      </w:r>
      <w:r w:rsidRPr="006771E2">
        <w:rPr>
          <w:sz w:val="28"/>
          <w:szCs w:val="28"/>
        </w:rPr>
        <w:t>Муниципальный з</w:t>
      </w:r>
      <w:r w:rsidRPr="003A49D1">
        <w:rPr>
          <w:sz w:val="28"/>
          <w:szCs w:val="28"/>
        </w:rPr>
        <w:t xml:space="preserve">аказчик: </w:t>
      </w:r>
      <w:r w:rsidRPr="001E4192">
        <w:rPr>
          <w:rFonts w:ascii="Cambria" w:hAnsi="Cambria"/>
          <w:b/>
          <w:sz w:val="28"/>
          <w:szCs w:val="28"/>
        </w:rPr>
        <w:t xml:space="preserve">Администрация Темрюкского городского поселения Темрюкского района </w:t>
      </w:r>
    </w:p>
    <w:p w14:paraId="518B5408" w14:textId="77777777" w:rsidR="008E3C8B" w:rsidRDefault="008E3C8B" w:rsidP="008E3C8B">
      <w:pPr>
        <w:tabs>
          <w:tab w:val="left" w:pos="720"/>
        </w:tabs>
        <w:jc w:val="both"/>
        <w:rPr>
          <w:sz w:val="28"/>
          <w:szCs w:val="28"/>
        </w:rPr>
      </w:pPr>
      <w:r>
        <w:rPr>
          <w:b/>
          <w:sz w:val="28"/>
          <w:szCs w:val="28"/>
        </w:rPr>
        <w:t>Почтовый а</w:t>
      </w:r>
      <w:r w:rsidRPr="001E4192">
        <w:rPr>
          <w:b/>
          <w:sz w:val="28"/>
          <w:szCs w:val="28"/>
        </w:rPr>
        <w:t>дрес:</w:t>
      </w:r>
      <w:r w:rsidRPr="001E4192">
        <w:rPr>
          <w:sz w:val="28"/>
          <w:szCs w:val="28"/>
        </w:rPr>
        <w:t xml:space="preserve"> 353500, Краснодарский край, г. Темрюк, ул. Ленина, 48</w:t>
      </w:r>
    </w:p>
    <w:p w14:paraId="6923855B" w14:textId="77777777" w:rsidR="008E3C8B" w:rsidRPr="001E4192" w:rsidRDefault="008E3C8B" w:rsidP="008E3C8B">
      <w:pPr>
        <w:tabs>
          <w:tab w:val="left" w:pos="720"/>
        </w:tabs>
        <w:jc w:val="both"/>
        <w:rPr>
          <w:sz w:val="28"/>
          <w:szCs w:val="28"/>
        </w:rPr>
      </w:pPr>
      <w:r w:rsidRPr="001E4192">
        <w:rPr>
          <w:b/>
          <w:sz w:val="28"/>
          <w:szCs w:val="28"/>
        </w:rPr>
        <w:t>Телефон/факс:</w:t>
      </w:r>
      <w:r w:rsidRPr="001E4192">
        <w:rPr>
          <w:sz w:val="28"/>
          <w:szCs w:val="28"/>
        </w:rPr>
        <w:t xml:space="preserve"> (861-48) 4-17-57, </w:t>
      </w:r>
    </w:p>
    <w:p w14:paraId="12BFD4B8" w14:textId="77777777" w:rsidR="008E3C8B" w:rsidRPr="001E4192" w:rsidRDefault="008E3C8B" w:rsidP="008E3C8B">
      <w:pPr>
        <w:tabs>
          <w:tab w:val="left" w:pos="720"/>
        </w:tabs>
        <w:jc w:val="both"/>
        <w:rPr>
          <w:sz w:val="28"/>
          <w:szCs w:val="28"/>
        </w:rPr>
      </w:pPr>
      <w:r w:rsidRPr="001E4192">
        <w:rPr>
          <w:b/>
          <w:sz w:val="28"/>
          <w:szCs w:val="28"/>
        </w:rPr>
        <w:t>Адрес электронной почты</w:t>
      </w:r>
      <w:r w:rsidRPr="001E4192">
        <w:rPr>
          <w:sz w:val="28"/>
          <w:szCs w:val="28"/>
        </w:rPr>
        <w:t xml:space="preserve"> </w:t>
      </w:r>
      <w:hyperlink r:id="rId6" w:history="1">
        <w:r w:rsidRPr="001E4192">
          <w:rPr>
            <w:rStyle w:val="a3"/>
            <w:sz w:val="28"/>
            <w:szCs w:val="28"/>
            <w:lang w:val="en-US"/>
          </w:rPr>
          <w:t>Temrukadm</w:t>
        </w:r>
        <w:r w:rsidRPr="001E4192">
          <w:rPr>
            <w:rStyle w:val="a3"/>
            <w:sz w:val="28"/>
            <w:szCs w:val="28"/>
          </w:rPr>
          <w:t>@</w:t>
        </w:r>
        <w:r w:rsidRPr="001E4192">
          <w:rPr>
            <w:rStyle w:val="a3"/>
            <w:sz w:val="28"/>
            <w:szCs w:val="28"/>
            <w:lang w:val="en-US"/>
          </w:rPr>
          <w:t>yandex</w:t>
        </w:r>
        <w:r w:rsidRPr="001E4192">
          <w:rPr>
            <w:rStyle w:val="a3"/>
            <w:sz w:val="28"/>
            <w:szCs w:val="28"/>
          </w:rPr>
          <w:t>.</w:t>
        </w:r>
        <w:r w:rsidRPr="001E4192">
          <w:rPr>
            <w:rStyle w:val="a3"/>
            <w:sz w:val="28"/>
            <w:szCs w:val="28"/>
            <w:lang w:val="en-US"/>
          </w:rPr>
          <w:t>ru</w:t>
        </w:r>
      </w:hyperlink>
      <w:r w:rsidRPr="001E4192">
        <w:rPr>
          <w:sz w:val="28"/>
          <w:szCs w:val="28"/>
        </w:rPr>
        <w:t xml:space="preserve"> </w:t>
      </w:r>
    </w:p>
    <w:p w14:paraId="64505675" w14:textId="77777777" w:rsidR="008E3C8B" w:rsidRPr="001E4192" w:rsidRDefault="008E3C8B" w:rsidP="008E3C8B">
      <w:pPr>
        <w:pStyle w:val="12"/>
        <w:widowControl w:val="0"/>
        <w:jc w:val="both"/>
        <w:rPr>
          <w:sz w:val="28"/>
          <w:szCs w:val="28"/>
        </w:rPr>
      </w:pPr>
      <w:r w:rsidRPr="001E4192">
        <w:rPr>
          <w:b/>
          <w:sz w:val="28"/>
          <w:szCs w:val="28"/>
        </w:rPr>
        <w:t>Контактн</w:t>
      </w:r>
      <w:r>
        <w:rPr>
          <w:b/>
          <w:sz w:val="28"/>
          <w:szCs w:val="28"/>
        </w:rPr>
        <w:t>ое лицо,</w:t>
      </w:r>
      <w:r w:rsidRPr="001E4192">
        <w:rPr>
          <w:b/>
          <w:sz w:val="28"/>
          <w:szCs w:val="28"/>
        </w:rPr>
        <w:t xml:space="preserve"> телефон</w:t>
      </w:r>
      <w:r w:rsidRPr="001E4192">
        <w:rPr>
          <w:sz w:val="28"/>
          <w:szCs w:val="28"/>
        </w:rPr>
        <w:t xml:space="preserve"> – </w:t>
      </w:r>
      <w:proofErr w:type="spellStart"/>
      <w:r>
        <w:rPr>
          <w:sz w:val="28"/>
          <w:szCs w:val="28"/>
        </w:rPr>
        <w:t>Заводовская</w:t>
      </w:r>
      <w:proofErr w:type="spellEnd"/>
      <w:r>
        <w:rPr>
          <w:sz w:val="28"/>
          <w:szCs w:val="28"/>
        </w:rPr>
        <w:t xml:space="preserve"> Елена Ивановна, </w:t>
      </w:r>
      <w:r w:rsidRPr="001E4192">
        <w:rPr>
          <w:sz w:val="28"/>
          <w:szCs w:val="28"/>
        </w:rPr>
        <w:t>(861-48) 4-</w:t>
      </w:r>
      <w:r>
        <w:rPr>
          <w:sz w:val="28"/>
          <w:szCs w:val="28"/>
        </w:rPr>
        <w:t>42</w:t>
      </w:r>
      <w:r w:rsidRPr="001E4192">
        <w:rPr>
          <w:sz w:val="28"/>
          <w:szCs w:val="28"/>
        </w:rPr>
        <w:t>-</w:t>
      </w:r>
      <w:r>
        <w:rPr>
          <w:sz w:val="28"/>
          <w:szCs w:val="28"/>
        </w:rPr>
        <w:t>04</w:t>
      </w:r>
    </w:p>
    <w:p w14:paraId="7911A882" w14:textId="77777777" w:rsidR="008E3C8B" w:rsidRPr="001E4192" w:rsidRDefault="008E3C8B" w:rsidP="008E3C8B">
      <w:pPr>
        <w:jc w:val="both"/>
        <w:rPr>
          <w:sz w:val="28"/>
          <w:szCs w:val="28"/>
        </w:rPr>
      </w:pPr>
      <w:r w:rsidRPr="001E4192">
        <w:rPr>
          <w:b/>
          <w:sz w:val="28"/>
          <w:szCs w:val="28"/>
        </w:rPr>
        <w:t xml:space="preserve">Источник финансирования заказа – </w:t>
      </w:r>
      <w:r w:rsidRPr="001E4192">
        <w:rPr>
          <w:sz w:val="28"/>
          <w:szCs w:val="28"/>
        </w:rPr>
        <w:t>бюджет Темрюкского городского поселения на 2010 год.</w:t>
      </w:r>
    </w:p>
    <w:p w14:paraId="357A738C" w14:textId="77777777" w:rsidR="008E3C8B" w:rsidRPr="001E4192" w:rsidRDefault="008E3C8B" w:rsidP="008E3C8B">
      <w:pPr>
        <w:pStyle w:val="20"/>
        <w:tabs>
          <w:tab w:val="left" w:pos="180"/>
        </w:tabs>
        <w:autoSpaceDE w:val="0"/>
        <w:autoSpaceDN w:val="0"/>
        <w:adjustRightInd w:val="0"/>
        <w:ind w:firstLine="0"/>
        <w:rPr>
          <w:sz w:val="28"/>
          <w:szCs w:val="28"/>
        </w:rPr>
      </w:pPr>
      <w:r w:rsidRPr="001E4192">
        <w:rPr>
          <w:b/>
          <w:sz w:val="28"/>
          <w:szCs w:val="28"/>
        </w:rPr>
        <w:t>Форма котировочной заявки, в том числе подаваемой в форме электронного документа</w:t>
      </w:r>
      <w:r w:rsidRPr="001E4192">
        <w:rPr>
          <w:sz w:val="28"/>
          <w:szCs w:val="28"/>
        </w:rPr>
        <w:t xml:space="preserve">: приложение № </w:t>
      </w:r>
      <w:r>
        <w:rPr>
          <w:sz w:val="28"/>
          <w:szCs w:val="28"/>
        </w:rPr>
        <w:t>3</w:t>
      </w:r>
      <w:r w:rsidRPr="001E4192">
        <w:rPr>
          <w:sz w:val="28"/>
          <w:szCs w:val="28"/>
        </w:rPr>
        <w:t xml:space="preserve"> к настоящему запросу.</w:t>
      </w:r>
    </w:p>
    <w:p w14:paraId="35AF8020" w14:textId="77777777" w:rsidR="008E3C8B" w:rsidRDefault="008E3C8B" w:rsidP="008E3C8B">
      <w:pPr>
        <w:autoSpaceDE w:val="0"/>
        <w:autoSpaceDN w:val="0"/>
        <w:adjustRightInd w:val="0"/>
        <w:jc w:val="both"/>
        <w:rPr>
          <w:b/>
          <w:sz w:val="28"/>
          <w:szCs w:val="28"/>
        </w:rPr>
      </w:pPr>
    </w:p>
    <w:p w14:paraId="28D3234B" w14:textId="77777777" w:rsidR="008E3C8B" w:rsidRPr="001E4192" w:rsidRDefault="008E3C8B" w:rsidP="008E3C8B">
      <w:pPr>
        <w:autoSpaceDE w:val="0"/>
        <w:autoSpaceDN w:val="0"/>
        <w:adjustRightInd w:val="0"/>
        <w:jc w:val="both"/>
        <w:rPr>
          <w:sz w:val="28"/>
          <w:szCs w:val="28"/>
        </w:rPr>
      </w:pPr>
      <w:r w:rsidRPr="001E4192">
        <w:rPr>
          <w:b/>
          <w:sz w:val="28"/>
          <w:szCs w:val="28"/>
        </w:rPr>
        <w:t>Наименование, характеристики и количество, объем выполняемых работ:</w:t>
      </w:r>
      <w:r w:rsidRPr="001E4192">
        <w:rPr>
          <w:sz w:val="28"/>
          <w:szCs w:val="28"/>
        </w:rPr>
        <w:t xml:space="preserve"> </w:t>
      </w:r>
    </w:p>
    <w:p w14:paraId="46FDBBA7" w14:textId="77777777" w:rsidR="008E3C8B" w:rsidRPr="001E4192" w:rsidRDefault="00302D9C" w:rsidP="008E3C8B">
      <w:pPr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  <w:r w:rsidRPr="001E4192">
        <w:rPr>
          <w:rFonts w:ascii="Cambria" w:hAnsi="Cambria"/>
          <w:b/>
          <w:sz w:val="28"/>
          <w:szCs w:val="28"/>
        </w:rPr>
        <w:t>«</w:t>
      </w:r>
      <w:r w:rsidR="003860A9">
        <w:rPr>
          <w:rFonts w:ascii="Cambria" w:hAnsi="Cambria"/>
          <w:b/>
          <w:sz w:val="28"/>
          <w:szCs w:val="28"/>
        </w:rPr>
        <w:t>Оказание транспортных услуг по перевозке</w:t>
      </w:r>
      <w:r>
        <w:rPr>
          <w:rFonts w:ascii="Cambria" w:hAnsi="Cambria"/>
          <w:b/>
          <w:sz w:val="28"/>
          <w:szCs w:val="28"/>
        </w:rPr>
        <w:t xml:space="preserve"> щебня</w:t>
      </w:r>
      <w:r w:rsidRPr="001E4192">
        <w:rPr>
          <w:rFonts w:ascii="Cambria" w:hAnsi="Cambria"/>
          <w:b/>
          <w:sz w:val="28"/>
          <w:szCs w:val="28"/>
        </w:rPr>
        <w:t xml:space="preserve"> на территории Темрюкского городского поселения Темрюкского района</w:t>
      </w:r>
      <w:r w:rsidRPr="001E4192">
        <w:rPr>
          <w:rFonts w:ascii="Cambria" w:hAnsi="Cambria"/>
          <w:sz w:val="28"/>
          <w:szCs w:val="28"/>
        </w:rPr>
        <w:t>»</w:t>
      </w:r>
      <w:r w:rsidR="008E3C8B" w:rsidRPr="001E4192">
        <w:rPr>
          <w:sz w:val="28"/>
          <w:szCs w:val="28"/>
        </w:rPr>
        <w:t>, согласно техническому заданию (приложение № 1)</w:t>
      </w:r>
      <w:r w:rsidR="008E3C8B" w:rsidRPr="001E4192">
        <w:rPr>
          <w:b/>
          <w:sz w:val="28"/>
          <w:szCs w:val="28"/>
        </w:rPr>
        <w:t xml:space="preserve">. </w:t>
      </w:r>
    </w:p>
    <w:p w14:paraId="0F14D37B" w14:textId="77777777" w:rsidR="008E3C8B" w:rsidRPr="001E4192" w:rsidRDefault="008E3C8B" w:rsidP="008E3C8B">
      <w:pPr>
        <w:autoSpaceDE w:val="0"/>
        <w:autoSpaceDN w:val="0"/>
        <w:adjustRightInd w:val="0"/>
        <w:jc w:val="both"/>
        <w:rPr>
          <w:sz w:val="28"/>
          <w:szCs w:val="28"/>
        </w:rPr>
      </w:pPr>
      <w:r w:rsidRPr="001E4192">
        <w:rPr>
          <w:b/>
          <w:sz w:val="28"/>
          <w:szCs w:val="28"/>
        </w:rPr>
        <w:t xml:space="preserve">Место </w:t>
      </w:r>
      <w:r w:rsidR="00891099">
        <w:rPr>
          <w:b/>
          <w:sz w:val="28"/>
          <w:szCs w:val="28"/>
        </w:rPr>
        <w:t>поставки товара</w:t>
      </w:r>
      <w:r w:rsidRPr="001E4192">
        <w:rPr>
          <w:b/>
          <w:sz w:val="28"/>
          <w:szCs w:val="28"/>
        </w:rPr>
        <w:t xml:space="preserve">: </w:t>
      </w:r>
      <w:r w:rsidRPr="001E4192">
        <w:rPr>
          <w:sz w:val="28"/>
          <w:szCs w:val="28"/>
        </w:rPr>
        <w:t>353500,</w:t>
      </w:r>
      <w:r w:rsidRPr="001E4192">
        <w:rPr>
          <w:b/>
          <w:sz w:val="28"/>
          <w:szCs w:val="28"/>
        </w:rPr>
        <w:t xml:space="preserve"> </w:t>
      </w:r>
      <w:r w:rsidRPr="001E4192">
        <w:rPr>
          <w:sz w:val="28"/>
          <w:szCs w:val="28"/>
        </w:rPr>
        <w:t>Краснодарский край, г. Темрюк.</w:t>
      </w:r>
    </w:p>
    <w:p w14:paraId="2D01D90C" w14:textId="77777777" w:rsidR="008E3C8B" w:rsidRPr="001E4192" w:rsidRDefault="008E3C8B" w:rsidP="008E3C8B">
      <w:pPr>
        <w:autoSpaceDE w:val="0"/>
        <w:autoSpaceDN w:val="0"/>
        <w:adjustRightInd w:val="0"/>
        <w:jc w:val="both"/>
        <w:rPr>
          <w:b/>
          <w:sz w:val="28"/>
          <w:szCs w:val="28"/>
          <w:u w:val="single"/>
        </w:rPr>
      </w:pPr>
      <w:r w:rsidRPr="001E4192">
        <w:rPr>
          <w:b/>
          <w:sz w:val="28"/>
          <w:szCs w:val="28"/>
        </w:rPr>
        <w:t xml:space="preserve">Сроки </w:t>
      </w:r>
      <w:r w:rsidR="00891099">
        <w:rPr>
          <w:b/>
          <w:sz w:val="28"/>
          <w:szCs w:val="28"/>
        </w:rPr>
        <w:t>поставки товара</w:t>
      </w:r>
      <w:r>
        <w:rPr>
          <w:b/>
          <w:sz w:val="28"/>
          <w:szCs w:val="28"/>
        </w:rPr>
        <w:t xml:space="preserve">: </w:t>
      </w:r>
      <w:r>
        <w:rPr>
          <w:b/>
          <w:sz w:val="28"/>
          <w:szCs w:val="28"/>
          <w:u w:val="single"/>
        </w:rPr>
        <w:t xml:space="preserve">с момента подписания Контракта </w:t>
      </w:r>
      <w:r w:rsidR="00282A7F">
        <w:rPr>
          <w:b/>
          <w:sz w:val="28"/>
          <w:szCs w:val="28"/>
          <w:u w:val="single"/>
        </w:rPr>
        <w:t>в течение месяца.</w:t>
      </w:r>
    </w:p>
    <w:p w14:paraId="3AF06026" w14:textId="77777777" w:rsidR="008E3C8B" w:rsidRDefault="008E3C8B" w:rsidP="008E3C8B">
      <w:pPr>
        <w:autoSpaceDE w:val="0"/>
        <w:autoSpaceDN w:val="0"/>
        <w:adjustRightInd w:val="0"/>
        <w:jc w:val="both"/>
        <w:rPr>
          <w:b/>
          <w:sz w:val="28"/>
          <w:szCs w:val="28"/>
          <w:u w:val="single"/>
        </w:rPr>
      </w:pPr>
      <w:r>
        <w:rPr>
          <w:b/>
          <w:sz w:val="28"/>
          <w:szCs w:val="28"/>
        </w:rPr>
        <w:t>Начальная (м</w:t>
      </w:r>
      <w:r w:rsidRPr="001E4192">
        <w:rPr>
          <w:b/>
          <w:sz w:val="28"/>
          <w:szCs w:val="28"/>
        </w:rPr>
        <w:t>аксимальная</w:t>
      </w:r>
      <w:r>
        <w:rPr>
          <w:b/>
          <w:sz w:val="28"/>
          <w:szCs w:val="28"/>
        </w:rPr>
        <w:t>)</w:t>
      </w:r>
      <w:r w:rsidRPr="001E4192">
        <w:rPr>
          <w:b/>
          <w:sz w:val="28"/>
          <w:szCs w:val="28"/>
        </w:rPr>
        <w:t xml:space="preserve"> цена муниципального контракта</w:t>
      </w:r>
      <w:r w:rsidRPr="001E4192">
        <w:rPr>
          <w:i/>
          <w:sz w:val="28"/>
          <w:szCs w:val="28"/>
        </w:rPr>
        <w:t>:</w:t>
      </w:r>
      <w:r w:rsidRPr="001E4192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                                   </w:t>
      </w:r>
      <w:r w:rsidR="003860A9">
        <w:rPr>
          <w:b/>
          <w:sz w:val="28"/>
          <w:szCs w:val="28"/>
        </w:rPr>
        <w:t>367 5</w:t>
      </w:r>
      <w:r w:rsidR="00302D9C" w:rsidRPr="00302D9C">
        <w:rPr>
          <w:b/>
          <w:sz w:val="28"/>
          <w:szCs w:val="28"/>
        </w:rPr>
        <w:t>00</w:t>
      </w:r>
      <w:r w:rsidRPr="001E4192">
        <w:rPr>
          <w:b/>
          <w:sz w:val="28"/>
          <w:szCs w:val="28"/>
          <w:u w:val="single"/>
        </w:rPr>
        <w:t xml:space="preserve"> (</w:t>
      </w:r>
      <w:r w:rsidR="003860A9">
        <w:rPr>
          <w:b/>
          <w:sz w:val="28"/>
          <w:szCs w:val="28"/>
          <w:u w:val="single"/>
        </w:rPr>
        <w:t>триста шестьдесят семь</w:t>
      </w:r>
      <w:r w:rsidR="00302D9C">
        <w:rPr>
          <w:b/>
          <w:sz w:val="28"/>
          <w:szCs w:val="28"/>
          <w:u w:val="single"/>
        </w:rPr>
        <w:t xml:space="preserve"> тысяч</w:t>
      </w:r>
      <w:r w:rsidR="003860A9">
        <w:rPr>
          <w:b/>
          <w:sz w:val="28"/>
          <w:szCs w:val="28"/>
          <w:u w:val="single"/>
        </w:rPr>
        <w:t xml:space="preserve"> пятьсот</w:t>
      </w:r>
      <w:r w:rsidRPr="001E4192">
        <w:rPr>
          <w:b/>
          <w:sz w:val="28"/>
          <w:szCs w:val="28"/>
          <w:u w:val="single"/>
        </w:rPr>
        <w:t>) рублей 00 копеек.</w:t>
      </w:r>
    </w:p>
    <w:p w14:paraId="32A573E3" w14:textId="77777777" w:rsidR="00FA1A42" w:rsidRPr="001E4192" w:rsidRDefault="00FA1A42" w:rsidP="008E3C8B">
      <w:pPr>
        <w:autoSpaceDE w:val="0"/>
        <w:autoSpaceDN w:val="0"/>
        <w:adjustRightInd w:val="0"/>
        <w:jc w:val="both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Объем перевозки – 1500 м3</w:t>
      </w:r>
    </w:p>
    <w:p w14:paraId="105B9C64" w14:textId="77777777" w:rsidR="00891099" w:rsidRPr="001E4192" w:rsidRDefault="00891099" w:rsidP="00891099">
      <w:pPr>
        <w:jc w:val="both"/>
        <w:rPr>
          <w:b/>
          <w:sz w:val="28"/>
          <w:szCs w:val="28"/>
          <w:u w:val="single"/>
        </w:rPr>
      </w:pPr>
      <w:r w:rsidRPr="001E4192">
        <w:rPr>
          <w:b/>
          <w:sz w:val="28"/>
          <w:szCs w:val="28"/>
          <w:u w:val="single"/>
        </w:rPr>
        <w:t xml:space="preserve">Стоимость </w:t>
      </w:r>
      <w:r w:rsidR="003860A9">
        <w:rPr>
          <w:b/>
          <w:sz w:val="28"/>
          <w:szCs w:val="28"/>
          <w:u w:val="single"/>
        </w:rPr>
        <w:t xml:space="preserve">перевозки </w:t>
      </w:r>
      <w:r w:rsidRPr="001E4192">
        <w:rPr>
          <w:b/>
          <w:sz w:val="28"/>
          <w:szCs w:val="28"/>
          <w:u w:val="single"/>
        </w:rPr>
        <w:t>1 м</w:t>
      </w:r>
      <w:r>
        <w:rPr>
          <w:b/>
          <w:sz w:val="28"/>
          <w:szCs w:val="28"/>
          <w:u w:val="single"/>
        </w:rPr>
        <w:t>3</w:t>
      </w:r>
      <w:r w:rsidRPr="001E4192">
        <w:rPr>
          <w:b/>
          <w:sz w:val="28"/>
          <w:szCs w:val="28"/>
          <w:u w:val="single"/>
        </w:rPr>
        <w:t xml:space="preserve"> </w:t>
      </w:r>
      <w:r>
        <w:rPr>
          <w:b/>
          <w:sz w:val="28"/>
          <w:szCs w:val="28"/>
          <w:u w:val="single"/>
        </w:rPr>
        <w:t xml:space="preserve">щебня фракции 40-70 </w:t>
      </w:r>
      <w:r w:rsidRPr="001E4192">
        <w:rPr>
          <w:b/>
          <w:sz w:val="28"/>
          <w:szCs w:val="28"/>
          <w:u w:val="single"/>
        </w:rPr>
        <w:t xml:space="preserve"> –  </w:t>
      </w:r>
      <w:r w:rsidR="00291CBC">
        <w:rPr>
          <w:b/>
          <w:sz w:val="28"/>
          <w:szCs w:val="28"/>
          <w:u w:val="single"/>
        </w:rPr>
        <w:t xml:space="preserve">не более </w:t>
      </w:r>
      <w:r w:rsidR="00436AA0">
        <w:rPr>
          <w:b/>
          <w:sz w:val="28"/>
          <w:szCs w:val="28"/>
          <w:u w:val="single"/>
        </w:rPr>
        <w:t>245</w:t>
      </w:r>
      <w:r>
        <w:rPr>
          <w:b/>
          <w:sz w:val="28"/>
          <w:szCs w:val="28"/>
          <w:u w:val="single"/>
        </w:rPr>
        <w:t xml:space="preserve"> </w:t>
      </w:r>
      <w:r w:rsidRPr="001E4192">
        <w:rPr>
          <w:b/>
          <w:sz w:val="28"/>
          <w:szCs w:val="28"/>
          <w:u w:val="single"/>
        </w:rPr>
        <w:t>рублей</w:t>
      </w:r>
    </w:p>
    <w:p w14:paraId="258B6266" w14:textId="77777777" w:rsidR="008E3C8B" w:rsidRDefault="008E3C8B" w:rsidP="008E3C8B">
      <w:pPr>
        <w:autoSpaceDE w:val="0"/>
        <w:autoSpaceDN w:val="0"/>
        <w:adjustRightInd w:val="0"/>
        <w:jc w:val="both"/>
        <w:rPr>
          <w:b/>
          <w:sz w:val="28"/>
          <w:szCs w:val="28"/>
        </w:rPr>
      </w:pPr>
    </w:p>
    <w:p w14:paraId="6F4AB420" w14:textId="77777777" w:rsidR="008E3C8B" w:rsidRPr="001E4192" w:rsidRDefault="008E3C8B" w:rsidP="008E3C8B">
      <w:pPr>
        <w:autoSpaceDE w:val="0"/>
        <w:autoSpaceDN w:val="0"/>
        <w:adjustRightInd w:val="0"/>
        <w:jc w:val="both"/>
        <w:rPr>
          <w:sz w:val="28"/>
          <w:szCs w:val="28"/>
        </w:rPr>
      </w:pPr>
      <w:r w:rsidRPr="001E4192">
        <w:rPr>
          <w:b/>
          <w:sz w:val="28"/>
          <w:szCs w:val="28"/>
        </w:rPr>
        <w:t>Место подачи котировочных заявок</w:t>
      </w:r>
      <w:r w:rsidR="00F10F4E">
        <w:rPr>
          <w:b/>
          <w:sz w:val="28"/>
          <w:szCs w:val="28"/>
        </w:rPr>
        <w:t>:</w:t>
      </w:r>
      <w:r w:rsidRPr="001E4192">
        <w:rPr>
          <w:sz w:val="28"/>
          <w:szCs w:val="28"/>
        </w:rPr>
        <w:t xml:space="preserve"> </w:t>
      </w:r>
      <w:r>
        <w:rPr>
          <w:sz w:val="28"/>
          <w:szCs w:val="28"/>
        </w:rPr>
        <w:t>г</w:t>
      </w:r>
      <w:proofErr w:type="gramStart"/>
      <w:r>
        <w:rPr>
          <w:sz w:val="28"/>
          <w:szCs w:val="28"/>
        </w:rPr>
        <w:t>.Т</w:t>
      </w:r>
      <w:proofErr w:type="gramEnd"/>
      <w:r>
        <w:rPr>
          <w:sz w:val="28"/>
          <w:szCs w:val="28"/>
        </w:rPr>
        <w:t>емрюк, ул.Мира,152, кабинет №10</w:t>
      </w:r>
      <w:r w:rsidRPr="001E4192">
        <w:rPr>
          <w:sz w:val="28"/>
          <w:szCs w:val="28"/>
        </w:rPr>
        <w:t>.</w:t>
      </w:r>
    </w:p>
    <w:p w14:paraId="1FED1DFF" w14:textId="77777777" w:rsidR="008E3C8B" w:rsidRPr="001E4192" w:rsidRDefault="008E3C8B" w:rsidP="008E3C8B">
      <w:pPr>
        <w:autoSpaceDE w:val="0"/>
        <w:autoSpaceDN w:val="0"/>
        <w:adjustRightInd w:val="0"/>
        <w:jc w:val="both"/>
        <w:rPr>
          <w:b/>
          <w:sz w:val="28"/>
          <w:szCs w:val="28"/>
          <w:u w:val="single"/>
        </w:rPr>
      </w:pPr>
      <w:r w:rsidRPr="001E4192">
        <w:rPr>
          <w:b/>
          <w:sz w:val="28"/>
          <w:szCs w:val="28"/>
        </w:rPr>
        <w:t xml:space="preserve">Срок подачи котировочных заявок, в том числе дата и время окончания срока подачи котировочных заявок: </w:t>
      </w:r>
      <w:r w:rsidRPr="001E4192">
        <w:rPr>
          <w:b/>
          <w:sz w:val="28"/>
          <w:szCs w:val="28"/>
          <w:u w:val="single"/>
        </w:rPr>
        <w:t xml:space="preserve">с </w:t>
      </w:r>
      <w:r w:rsidR="00F10959">
        <w:rPr>
          <w:b/>
          <w:sz w:val="28"/>
          <w:szCs w:val="28"/>
          <w:u w:val="single"/>
        </w:rPr>
        <w:t>1</w:t>
      </w:r>
      <w:r w:rsidR="009163DF">
        <w:rPr>
          <w:b/>
          <w:sz w:val="28"/>
          <w:szCs w:val="28"/>
          <w:u w:val="single"/>
        </w:rPr>
        <w:t>1</w:t>
      </w:r>
      <w:r w:rsidRPr="001E4192">
        <w:rPr>
          <w:b/>
          <w:sz w:val="28"/>
          <w:szCs w:val="28"/>
          <w:u w:val="single"/>
        </w:rPr>
        <w:t>.</w:t>
      </w:r>
      <w:r w:rsidR="00291CBC">
        <w:rPr>
          <w:b/>
          <w:sz w:val="28"/>
          <w:szCs w:val="28"/>
          <w:u w:val="single"/>
        </w:rPr>
        <w:t>10</w:t>
      </w:r>
      <w:r w:rsidRPr="001E4192">
        <w:rPr>
          <w:b/>
          <w:sz w:val="28"/>
          <w:szCs w:val="28"/>
          <w:u w:val="single"/>
        </w:rPr>
        <w:t xml:space="preserve">.2010 г. до 17.00 часов </w:t>
      </w:r>
      <w:r w:rsidR="00F10959">
        <w:rPr>
          <w:b/>
          <w:sz w:val="28"/>
          <w:szCs w:val="28"/>
          <w:u w:val="single"/>
        </w:rPr>
        <w:t>20</w:t>
      </w:r>
      <w:r w:rsidRPr="001E4192">
        <w:rPr>
          <w:b/>
          <w:sz w:val="28"/>
          <w:szCs w:val="28"/>
          <w:u w:val="single"/>
        </w:rPr>
        <w:t>.</w:t>
      </w:r>
      <w:r w:rsidR="00291CBC">
        <w:rPr>
          <w:b/>
          <w:sz w:val="28"/>
          <w:szCs w:val="28"/>
          <w:u w:val="single"/>
        </w:rPr>
        <w:t>10</w:t>
      </w:r>
      <w:r w:rsidRPr="001E4192">
        <w:rPr>
          <w:b/>
          <w:sz w:val="28"/>
          <w:szCs w:val="28"/>
          <w:u w:val="single"/>
        </w:rPr>
        <w:t>.2010 г.</w:t>
      </w:r>
    </w:p>
    <w:p w14:paraId="66A4888A" w14:textId="77777777" w:rsidR="008E3C8B" w:rsidRPr="001E4192" w:rsidRDefault="008E3C8B" w:rsidP="008E3C8B">
      <w:pPr>
        <w:autoSpaceDE w:val="0"/>
        <w:autoSpaceDN w:val="0"/>
        <w:adjustRightInd w:val="0"/>
        <w:jc w:val="both"/>
        <w:rPr>
          <w:sz w:val="28"/>
          <w:szCs w:val="28"/>
        </w:rPr>
      </w:pPr>
      <w:r w:rsidRPr="001E4192">
        <w:rPr>
          <w:b/>
          <w:sz w:val="28"/>
          <w:szCs w:val="28"/>
        </w:rPr>
        <w:t>Срок и условия оплаты</w:t>
      </w:r>
      <w:r w:rsidR="00F10F4E">
        <w:rPr>
          <w:b/>
          <w:sz w:val="28"/>
          <w:szCs w:val="28"/>
        </w:rPr>
        <w:t>:</w:t>
      </w:r>
      <w:r w:rsidRPr="001E4192">
        <w:rPr>
          <w:sz w:val="28"/>
          <w:szCs w:val="28"/>
        </w:rPr>
        <w:t xml:space="preserve"> в течение 10 банковских дней после предъявления Подрядчиком  счета-фактуры на оплату. </w:t>
      </w:r>
    </w:p>
    <w:p w14:paraId="51170C38" w14:textId="77777777" w:rsidR="008E3C8B" w:rsidRPr="001E4192" w:rsidRDefault="008E3C8B" w:rsidP="008E3C8B">
      <w:pPr>
        <w:autoSpaceDE w:val="0"/>
        <w:autoSpaceDN w:val="0"/>
        <w:adjustRightInd w:val="0"/>
        <w:jc w:val="both"/>
        <w:rPr>
          <w:sz w:val="28"/>
          <w:szCs w:val="28"/>
        </w:rPr>
      </w:pPr>
      <w:r w:rsidRPr="001E4192">
        <w:rPr>
          <w:sz w:val="28"/>
          <w:szCs w:val="28"/>
        </w:rPr>
        <w:t>Срок подписания победителем в проведении запроса котировок муниципального контракта – не ранее чем через семь дней со дня размещения на официальном сайте протокола рассмотрения и оценки котировочных заявок и не позднее чем через двадцать дней со дня подписания указанного протокола.</w:t>
      </w:r>
    </w:p>
    <w:p w14:paraId="7C3CA45F" w14:textId="77777777" w:rsidR="008E3C8B" w:rsidRPr="00F304E5" w:rsidRDefault="008E3C8B" w:rsidP="008E3C8B">
      <w:pPr>
        <w:spacing w:before="100" w:beforeAutospacing="1" w:after="100" w:afterAutospacing="1"/>
        <w:jc w:val="both"/>
        <w:rPr>
          <w:sz w:val="28"/>
          <w:szCs w:val="28"/>
        </w:rPr>
      </w:pPr>
      <w:r w:rsidRPr="00F304E5">
        <w:rPr>
          <w:sz w:val="28"/>
          <w:szCs w:val="28"/>
        </w:rPr>
        <w:t xml:space="preserve">Требование об отсутствие сведений об участнике размещения заказа в </w:t>
      </w:r>
      <w:r>
        <w:rPr>
          <w:sz w:val="28"/>
          <w:szCs w:val="28"/>
        </w:rPr>
        <w:t>Р</w:t>
      </w:r>
      <w:r w:rsidRPr="00F304E5">
        <w:rPr>
          <w:sz w:val="28"/>
          <w:szCs w:val="28"/>
        </w:rPr>
        <w:t xml:space="preserve">еестре недобросовестных поставщиков, </w:t>
      </w:r>
      <w:r w:rsidRPr="00A923B9">
        <w:rPr>
          <w:sz w:val="28"/>
          <w:szCs w:val="28"/>
        </w:rPr>
        <w:t>да</w:t>
      </w:r>
      <w:r w:rsidRPr="00F304E5">
        <w:rPr>
          <w:sz w:val="28"/>
          <w:szCs w:val="28"/>
        </w:rPr>
        <w:t>/нет:</w:t>
      </w:r>
      <w:r>
        <w:rPr>
          <w:sz w:val="28"/>
          <w:szCs w:val="28"/>
        </w:rPr>
        <w:t xml:space="preserve"> да</w:t>
      </w:r>
    </w:p>
    <w:p w14:paraId="3D7ABD29" w14:textId="77777777" w:rsidR="008E3C8B" w:rsidRPr="00CB27DA" w:rsidRDefault="008E3C8B" w:rsidP="008E3C8B">
      <w:pPr>
        <w:jc w:val="both"/>
        <w:rPr>
          <w:b/>
          <w:bCs/>
          <w:sz w:val="28"/>
          <w:szCs w:val="28"/>
        </w:rPr>
      </w:pPr>
      <w:r w:rsidRPr="00CB27DA">
        <w:rPr>
          <w:b/>
          <w:bCs/>
          <w:sz w:val="28"/>
          <w:szCs w:val="28"/>
        </w:rPr>
        <w:t>Приложения:</w:t>
      </w:r>
    </w:p>
    <w:p w14:paraId="28B7900F" w14:textId="77777777" w:rsidR="008E3C8B" w:rsidRPr="00B76D76" w:rsidRDefault="008E3C8B" w:rsidP="008E3C8B">
      <w:pPr>
        <w:jc w:val="both"/>
        <w:rPr>
          <w:sz w:val="28"/>
          <w:szCs w:val="28"/>
        </w:rPr>
      </w:pPr>
      <w:r w:rsidRPr="00B76D76">
        <w:rPr>
          <w:sz w:val="28"/>
          <w:szCs w:val="28"/>
        </w:rPr>
        <w:t>Характеристики товаров, работ, услуг согласно приложению № 1 (в случае наличия</w:t>
      </w:r>
      <w:r>
        <w:rPr>
          <w:sz w:val="28"/>
          <w:szCs w:val="28"/>
        </w:rPr>
        <w:t xml:space="preserve"> приложения</w:t>
      </w:r>
      <w:r w:rsidRPr="00B76D76">
        <w:rPr>
          <w:sz w:val="28"/>
          <w:szCs w:val="28"/>
        </w:rPr>
        <w:t>)</w:t>
      </w:r>
      <w:r>
        <w:rPr>
          <w:sz w:val="28"/>
          <w:szCs w:val="28"/>
        </w:rPr>
        <w:t>.</w:t>
      </w:r>
    </w:p>
    <w:p w14:paraId="251E51D6" w14:textId="77777777" w:rsidR="008E3C8B" w:rsidRPr="00B76D76" w:rsidRDefault="008E3C8B" w:rsidP="008E3C8B">
      <w:pPr>
        <w:jc w:val="both"/>
        <w:rPr>
          <w:sz w:val="28"/>
          <w:szCs w:val="28"/>
        </w:rPr>
      </w:pPr>
      <w:r w:rsidRPr="00B76D76">
        <w:rPr>
          <w:sz w:val="28"/>
          <w:szCs w:val="28"/>
        </w:rPr>
        <w:t>Проект муниципального контракта согласно приложению № 2.</w:t>
      </w:r>
    </w:p>
    <w:p w14:paraId="17365609" w14:textId="77777777" w:rsidR="008E3C8B" w:rsidRPr="00F304E5" w:rsidRDefault="008E3C8B" w:rsidP="008E3C8B">
      <w:pPr>
        <w:jc w:val="both"/>
        <w:rPr>
          <w:sz w:val="28"/>
          <w:szCs w:val="28"/>
        </w:rPr>
      </w:pPr>
      <w:r>
        <w:rPr>
          <w:sz w:val="28"/>
          <w:szCs w:val="28"/>
        </w:rPr>
        <w:t>Форма котировочной заявки согласно приложению № 3.</w:t>
      </w:r>
    </w:p>
    <w:p w14:paraId="1A8F6233" w14:textId="77777777" w:rsidR="008E3C8B" w:rsidRDefault="008E3C8B" w:rsidP="008E3C8B">
      <w:pPr>
        <w:autoSpaceDE w:val="0"/>
        <w:autoSpaceDN w:val="0"/>
        <w:adjustRightInd w:val="0"/>
        <w:ind w:left="360"/>
        <w:jc w:val="right"/>
        <w:rPr>
          <w:rFonts w:eastAsia="MS Mincho"/>
        </w:rPr>
      </w:pPr>
    </w:p>
    <w:p w14:paraId="09B70A95" w14:textId="77777777" w:rsidR="00451B29" w:rsidRDefault="008E3C8B" w:rsidP="008E3C8B">
      <w:pPr>
        <w:autoSpaceDE w:val="0"/>
        <w:autoSpaceDN w:val="0"/>
        <w:adjustRightInd w:val="0"/>
      </w:pPr>
      <w:r>
        <w:t xml:space="preserve">             </w:t>
      </w:r>
    </w:p>
    <w:p w14:paraId="4E1DB79E" w14:textId="77777777" w:rsidR="008E3C8B" w:rsidRPr="00797AAF" w:rsidRDefault="00451B29" w:rsidP="008E3C8B">
      <w:pPr>
        <w:autoSpaceDE w:val="0"/>
        <w:autoSpaceDN w:val="0"/>
        <w:adjustRightInd w:val="0"/>
        <w:rPr>
          <w:rFonts w:eastAsia="MS Mincho"/>
        </w:rPr>
      </w:pPr>
      <w:r>
        <w:lastRenderedPageBreak/>
        <w:t xml:space="preserve">            </w:t>
      </w:r>
      <w:r w:rsidR="008E3C8B">
        <w:t xml:space="preserve">                                                                         </w:t>
      </w:r>
      <w:r w:rsidR="008E3C8B">
        <w:rPr>
          <w:sz w:val="28"/>
          <w:szCs w:val="28"/>
        </w:rPr>
        <w:t xml:space="preserve">                                           </w:t>
      </w:r>
      <w:r w:rsidR="008E3C8B" w:rsidRPr="00797AAF">
        <w:rPr>
          <w:rFonts w:eastAsia="MS Mincho"/>
        </w:rPr>
        <w:t>Приложение № 1</w:t>
      </w:r>
    </w:p>
    <w:p w14:paraId="6519F8CB" w14:textId="77777777" w:rsidR="008E3C8B" w:rsidRPr="00797AAF" w:rsidRDefault="008E3C8B" w:rsidP="008E3C8B">
      <w:pPr>
        <w:tabs>
          <w:tab w:val="left" w:pos="1587"/>
        </w:tabs>
        <w:jc w:val="center"/>
        <w:rPr>
          <w:rFonts w:eastAsia="MS Mincho"/>
        </w:rPr>
      </w:pPr>
      <w:r>
        <w:rPr>
          <w:rFonts w:eastAsia="MS Mincho"/>
        </w:rPr>
        <w:t xml:space="preserve">                                                                                                                                       </w:t>
      </w:r>
      <w:r w:rsidRPr="00797AAF">
        <w:rPr>
          <w:rFonts w:eastAsia="MS Mincho"/>
        </w:rPr>
        <w:t>к запросу котировок</w:t>
      </w:r>
    </w:p>
    <w:p w14:paraId="306A8021" w14:textId="77777777" w:rsidR="008E3C8B" w:rsidRPr="00797AAF" w:rsidRDefault="008E3C8B" w:rsidP="008E3C8B">
      <w:pPr>
        <w:autoSpaceDE w:val="0"/>
        <w:autoSpaceDN w:val="0"/>
        <w:adjustRightInd w:val="0"/>
        <w:ind w:left="360"/>
      </w:pPr>
      <w:r>
        <w:t xml:space="preserve">   </w:t>
      </w:r>
    </w:p>
    <w:p w14:paraId="00C2398D" w14:textId="77777777" w:rsidR="008E3C8B" w:rsidRPr="00F96A99" w:rsidRDefault="008E3C8B" w:rsidP="008E3C8B">
      <w:pPr>
        <w:autoSpaceDE w:val="0"/>
        <w:autoSpaceDN w:val="0"/>
        <w:adjustRightInd w:val="0"/>
        <w:ind w:left="360"/>
        <w:rPr>
          <w:sz w:val="28"/>
          <w:szCs w:val="28"/>
        </w:rPr>
      </w:pPr>
    </w:p>
    <w:p w14:paraId="3626753E" w14:textId="77777777" w:rsidR="008E3C8B" w:rsidRPr="00232464" w:rsidRDefault="008E3C8B" w:rsidP="008E3C8B">
      <w:pPr>
        <w:autoSpaceDE w:val="0"/>
        <w:autoSpaceDN w:val="0"/>
        <w:adjustRightInd w:val="0"/>
        <w:ind w:left="360"/>
        <w:jc w:val="center"/>
        <w:rPr>
          <w:rFonts w:ascii="Cambria" w:hAnsi="Cambria"/>
          <w:b/>
          <w:sz w:val="28"/>
          <w:szCs w:val="28"/>
        </w:rPr>
      </w:pPr>
      <w:r w:rsidRPr="00232464">
        <w:rPr>
          <w:rFonts w:ascii="Cambria" w:hAnsi="Cambria"/>
          <w:b/>
          <w:sz w:val="28"/>
          <w:szCs w:val="28"/>
        </w:rPr>
        <w:t>ТЕХНИЧЕСКОЕ ЗАДАНИЕ</w:t>
      </w:r>
    </w:p>
    <w:p w14:paraId="7C6CAD01" w14:textId="77777777" w:rsidR="008E3C8B" w:rsidRPr="00F96A99" w:rsidRDefault="008E3C8B" w:rsidP="008E3C8B">
      <w:pPr>
        <w:autoSpaceDE w:val="0"/>
        <w:autoSpaceDN w:val="0"/>
        <w:adjustRightInd w:val="0"/>
        <w:ind w:left="360"/>
        <w:jc w:val="center"/>
        <w:rPr>
          <w:b/>
          <w:sz w:val="28"/>
          <w:szCs w:val="28"/>
        </w:rPr>
      </w:pPr>
    </w:p>
    <w:p w14:paraId="7035F0BA" w14:textId="77777777" w:rsidR="008E3C8B" w:rsidRPr="00250563" w:rsidRDefault="008E3C8B" w:rsidP="008E3C8B">
      <w:pPr>
        <w:autoSpaceDE w:val="0"/>
        <w:autoSpaceDN w:val="0"/>
        <w:adjustRightInd w:val="0"/>
        <w:jc w:val="center"/>
        <w:rPr>
          <w:sz w:val="28"/>
          <w:szCs w:val="28"/>
        </w:rPr>
      </w:pPr>
      <w:r w:rsidRPr="00250563">
        <w:rPr>
          <w:b/>
          <w:sz w:val="28"/>
          <w:szCs w:val="28"/>
        </w:rPr>
        <w:t xml:space="preserve"> </w:t>
      </w:r>
    </w:p>
    <w:p w14:paraId="60610907" w14:textId="77777777" w:rsidR="008E3C8B" w:rsidRPr="00FE2C3A" w:rsidRDefault="008E3C8B" w:rsidP="008E3C8B">
      <w:pPr>
        <w:pStyle w:val="20"/>
        <w:widowControl w:val="0"/>
        <w:tabs>
          <w:tab w:val="num" w:pos="1440"/>
        </w:tabs>
        <w:adjustRightInd w:val="0"/>
        <w:jc w:val="right"/>
        <w:textAlignment w:val="baseline"/>
        <w:rPr>
          <w:b/>
          <w:sz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42"/>
        <w:gridCol w:w="2467"/>
        <w:gridCol w:w="7205"/>
      </w:tblGrid>
      <w:tr w:rsidR="008E3C8B" w:rsidRPr="007F06FA" w14:paraId="776B7256" w14:textId="77777777" w:rsidTr="00927712">
        <w:tc>
          <w:tcPr>
            <w:tcW w:w="642" w:type="dxa"/>
            <w:vAlign w:val="center"/>
          </w:tcPr>
          <w:p w14:paraId="05A43C52" w14:textId="77777777" w:rsidR="008E3C8B" w:rsidRPr="007F06FA" w:rsidRDefault="008E3C8B" w:rsidP="00927712">
            <w:pPr>
              <w:jc w:val="center"/>
              <w:rPr>
                <w:b/>
              </w:rPr>
            </w:pPr>
            <w:r w:rsidRPr="007F06FA">
              <w:rPr>
                <w:b/>
              </w:rPr>
              <w:t xml:space="preserve">№ </w:t>
            </w:r>
            <w:proofErr w:type="gramStart"/>
            <w:r w:rsidRPr="007F06FA">
              <w:rPr>
                <w:b/>
              </w:rPr>
              <w:t>п</w:t>
            </w:r>
            <w:proofErr w:type="gramEnd"/>
            <w:r w:rsidRPr="007F06FA">
              <w:rPr>
                <w:b/>
              </w:rPr>
              <w:t>/п</w:t>
            </w:r>
          </w:p>
        </w:tc>
        <w:tc>
          <w:tcPr>
            <w:tcW w:w="2467" w:type="dxa"/>
            <w:vAlign w:val="center"/>
          </w:tcPr>
          <w:p w14:paraId="08AAC30D" w14:textId="77777777" w:rsidR="008E3C8B" w:rsidRPr="007F06FA" w:rsidRDefault="008E3C8B" w:rsidP="00927712">
            <w:pPr>
              <w:jc w:val="center"/>
              <w:rPr>
                <w:b/>
              </w:rPr>
            </w:pPr>
            <w:r w:rsidRPr="007F06FA">
              <w:rPr>
                <w:b/>
              </w:rPr>
              <w:t>Раздел</w:t>
            </w:r>
          </w:p>
        </w:tc>
        <w:tc>
          <w:tcPr>
            <w:tcW w:w="7205" w:type="dxa"/>
            <w:vAlign w:val="center"/>
          </w:tcPr>
          <w:p w14:paraId="1A09721D" w14:textId="77777777" w:rsidR="008E3C8B" w:rsidRPr="007F06FA" w:rsidRDefault="008E3C8B" w:rsidP="00927712">
            <w:pPr>
              <w:jc w:val="center"/>
              <w:rPr>
                <w:b/>
              </w:rPr>
            </w:pPr>
            <w:r w:rsidRPr="007F06FA">
              <w:rPr>
                <w:b/>
              </w:rPr>
              <w:t>Информация</w:t>
            </w:r>
          </w:p>
        </w:tc>
      </w:tr>
      <w:tr w:rsidR="008E3C8B" w:rsidRPr="007F06FA" w14:paraId="0EEAECE8" w14:textId="77777777" w:rsidTr="00927712">
        <w:tc>
          <w:tcPr>
            <w:tcW w:w="642" w:type="dxa"/>
            <w:vAlign w:val="center"/>
          </w:tcPr>
          <w:p w14:paraId="700E4919" w14:textId="77777777" w:rsidR="008E3C8B" w:rsidRPr="007F06FA" w:rsidRDefault="008E3C8B" w:rsidP="00927712">
            <w:pPr>
              <w:jc w:val="center"/>
              <w:rPr>
                <w:b/>
              </w:rPr>
            </w:pPr>
            <w:r w:rsidRPr="007F06FA">
              <w:rPr>
                <w:b/>
              </w:rPr>
              <w:t>1</w:t>
            </w:r>
          </w:p>
        </w:tc>
        <w:tc>
          <w:tcPr>
            <w:tcW w:w="2467" w:type="dxa"/>
            <w:vAlign w:val="center"/>
          </w:tcPr>
          <w:p w14:paraId="6F1727A9" w14:textId="77777777" w:rsidR="008E3C8B" w:rsidRPr="007F06FA" w:rsidRDefault="008E3C8B" w:rsidP="00927712">
            <w:pPr>
              <w:rPr>
                <w:b/>
              </w:rPr>
            </w:pPr>
            <w:r w:rsidRPr="007F06FA">
              <w:rPr>
                <w:b/>
              </w:rPr>
              <w:t xml:space="preserve">Предмет контракта </w:t>
            </w:r>
          </w:p>
        </w:tc>
        <w:tc>
          <w:tcPr>
            <w:tcW w:w="7205" w:type="dxa"/>
          </w:tcPr>
          <w:p w14:paraId="665967AB" w14:textId="77777777" w:rsidR="008E3C8B" w:rsidRPr="00FA1A42" w:rsidRDefault="00874B26" w:rsidP="00927712">
            <w:r w:rsidRPr="00FA1A42">
              <w:rPr>
                <w:rFonts w:ascii="Cambria" w:hAnsi="Cambria"/>
                <w:b/>
              </w:rPr>
              <w:t>«</w:t>
            </w:r>
            <w:r w:rsidR="00FA1A42" w:rsidRPr="00FA1A42">
              <w:rPr>
                <w:rFonts w:ascii="Cambria" w:hAnsi="Cambria"/>
                <w:b/>
              </w:rPr>
              <w:t>Оказание транспортных услуг по перевозке щебня на территории Темрюкского городского поселения Темрюкского района</w:t>
            </w:r>
            <w:r w:rsidRPr="00FA1A42">
              <w:rPr>
                <w:rFonts w:ascii="Cambria" w:hAnsi="Cambria"/>
              </w:rPr>
              <w:t>»</w:t>
            </w:r>
          </w:p>
        </w:tc>
      </w:tr>
      <w:tr w:rsidR="008E3C8B" w:rsidRPr="007F06FA" w14:paraId="6D30D4A4" w14:textId="77777777" w:rsidTr="00927712">
        <w:tc>
          <w:tcPr>
            <w:tcW w:w="642" w:type="dxa"/>
            <w:vAlign w:val="center"/>
          </w:tcPr>
          <w:p w14:paraId="658F3554" w14:textId="77777777" w:rsidR="008E3C8B" w:rsidRPr="007F06FA" w:rsidRDefault="008E3C8B" w:rsidP="00927712">
            <w:pPr>
              <w:jc w:val="center"/>
              <w:rPr>
                <w:b/>
              </w:rPr>
            </w:pPr>
            <w:r>
              <w:rPr>
                <w:b/>
              </w:rPr>
              <w:t>2</w:t>
            </w:r>
          </w:p>
        </w:tc>
        <w:tc>
          <w:tcPr>
            <w:tcW w:w="2467" w:type="dxa"/>
          </w:tcPr>
          <w:p w14:paraId="41FDC86F" w14:textId="77777777" w:rsidR="008E3C8B" w:rsidRPr="007F06FA" w:rsidRDefault="008E3C8B" w:rsidP="00927712">
            <w:pPr>
              <w:rPr>
                <w:b/>
              </w:rPr>
            </w:pPr>
            <w:r w:rsidRPr="007F06FA">
              <w:rPr>
                <w:b/>
              </w:rPr>
              <w:t>Объем работ и затрат, составляющих предмет торгов</w:t>
            </w:r>
          </w:p>
        </w:tc>
        <w:tc>
          <w:tcPr>
            <w:tcW w:w="7205" w:type="dxa"/>
          </w:tcPr>
          <w:p w14:paraId="3FFF19E6" w14:textId="77777777" w:rsidR="009D34CF" w:rsidRDefault="009D34CF" w:rsidP="00874B26">
            <w:pPr>
              <w:ind w:left="720"/>
              <w:rPr>
                <w:b/>
              </w:rPr>
            </w:pPr>
          </w:p>
          <w:p w14:paraId="389162A6" w14:textId="77777777" w:rsidR="00133192" w:rsidRPr="00133192" w:rsidRDefault="00133192" w:rsidP="00133192">
            <w:pPr>
              <w:autoSpaceDE w:val="0"/>
              <w:autoSpaceDN w:val="0"/>
              <w:adjustRightInd w:val="0"/>
              <w:jc w:val="both"/>
              <w:rPr>
                <w:b/>
              </w:rPr>
            </w:pPr>
            <w:r w:rsidRPr="00133192">
              <w:rPr>
                <w:b/>
              </w:rPr>
              <w:t>Объем перевозки – 1500 м3</w:t>
            </w:r>
          </w:p>
          <w:p w14:paraId="3C8248D4" w14:textId="77777777" w:rsidR="008E3C8B" w:rsidRPr="00133192" w:rsidRDefault="008E3C8B" w:rsidP="00874B26">
            <w:pPr>
              <w:ind w:left="720"/>
              <w:rPr>
                <w:b/>
                <w:u w:val="single"/>
              </w:rPr>
            </w:pPr>
          </w:p>
        </w:tc>
      </w:tr>
      <w:tr w:rsidR="008E3C8B" w:rsidRPr="007F06FA" w14:paraId="56306451" w14:textId="77777777" w:rsidTr="00927712">
        <w:tc>
          <w:tcPr>
            <w:tcW w:w="642" w:type="dxa"/>
            <w:vAlign w:val="center"/>
          </w:tcPr>
          <w:p w14:paraId="055A7970" w14:textId="77777777" w:rsidR="008E3C8B" w:rsidRPr="007F06FA" w:rsidRDefault="008E3C8B" w:rsidP="00927712">
            <w:pPr>
              <w:jc w:val="center"/>
              <w:rPr>
                <w:b/>
              </w:rPr>
            </w:pPr>
            <w:r>
              <w:rPr>
                <w:b/>
              </w:rPr>
              <w:t>3</w:t>
            </w:r>
          </w:p>
        </w:tc>
        <w:tc>
          <w:tcPr>
            <w:tcW w:w="2467" w:type="dxa"/>
          </w:tcPr>
          <w:p w14:paraId="7AF179DA" w14:textId="77777777" w:rsidR="008E3C8B" w:rsidRPr="007F06FA" w:rsidRDefault="008E3C8B" w:rsidP="008D1D04">
            <w:pPr>
              <w:rPr>
                <w:b/>
                <w:color w:val="008000"/>
              </w:rPr>
            </w:pPr>
            <w:r w:rsidRPr="007F06FA">
              <w:rPr>
                <w:b/>
              </w:rPr>
              <w:t xml:space="preserve">Форма, сроки и порядок оплаты </w:t>
            </w:r>
            <w:r w:rsidR="008D1D04">
              <w:rPr>
                <w:b/>
              </w:rPr>
              <w:t>товара</w:t>
            </w:r>
          </w:p>
        </w:tc>
        <w:tc>
          <w:tcPr>
            <w:tcW w:w="7205" w:type="dxa"/>
          </w:tcPr>
          <w:p w14:paraId="1CDC9AEE" w14:textId="77777777" w:rsidR="008E3C8B" w:rsidRPr="00A009D8" w:rsidRDefault="00F53661" w:rsidP="00BB1572">
            <w:pPr>
              <w:rPr>
                <w:color w:val="008000"/>
              </w:rPr>
            </w:pPr>
            <w:r w:rsidRPr="00B12951">
              <w:t xml:space="preserve">предоплата </w:t>
            </w:r>
            <w:r w:rsidR="00133192">
              <w:t>30</w:t>
            </w:r>
            <w:r w:rsidRPr="00B12951">
              <w:t xml:space="preserve"> (</w:t>
            </w:r>
            <w:r w:rsidR="00133192">
              <w:t>тридцать</w:t>
            </w:r>
            <w:r w:rsidRPr="00B12951">
              <w:t>) процентов производится «Заказчиком» путем перечисления денежных средств на расчетный счет «</w:t>
            </w:r>
            <w:r w:rsidR="00BB1572">
              <w:rPr>
                <w:bCs/>
              </w:rPr>
              <w:t>Исполнителя</w:t>
            </w:r>
            <w:r w:rsidRPr="00B12951">
              <w:rPr>
                <w:bCs/>
              </w:rPr>
              <w:t>»</w:t>
            </w:r>
            <w:r w:rsidRPr="00B12951">
              <w:t xml:space="preserve"> в течение 10 календарных дней  с момента предоставления «</w:t>
            </w:r>
            <w:r w:rsidR="00BB1572">
              <w:t>Исполнителем</w:t>
            </w:r>
            <w:r w:rsidRPr="00B12951">
              <w:t>» счета на оплату</w:t>
            </w:r>
          </w:p>
        </w:tc>
      </w:tr>
      <w:tr w:rsidR="008E3C8B" w:rsidRPr="007F06FA" w14:paraId="6ED3F600" w14:textId="77777777" w:rsidTr="00927712">
        <w:tc>
          <w:tcPr>
            <w:tcW w:w="642" w:type="dxa"/>
            <w:vAlign w:val="center"/>
          </w:tcPr>
          <w:p w14:paraId="198558AF" w14:textId="77777777" w:rsidR="008E3C8B" w:rsidRPr="007F06FA" w:rsidRDefault="008E3C8B" w:rsidP="00927712">
            <w:pPr>
              <w:jc w:val="center"/>
              <w:rPr>
                <w:b/>
              </w:rPr>
            </w:pPr>
            <w:r>
              <w:rPr>
                <w:b/>
              </w:rPr>
              <w:t>4</w:t>
            </w:r>
          </w:p>
        </w:tc>
        <w:tc>
          <w:tcPr>
            <w:tcW w:w="2467" w:type="dxa"/>
          </w:tcPr>
          <w:p w14:paraId="2BA80293" w14:textId="77777777" w:rsidR="008E3C8B" w:rsidRPr="007F06FA" w:rsidRDefault="008E3C8B" w:rsidP="00FA6A39">
            <w:pPr>
              <w:rPr>
                <w:b/>
              </w:rPr>
            </w:pPr>
            <w:r w:rsidRPr="007F06FA">
              <w:rPr>
                <w:b/>
              </w:rPr>
              <w:t xml:space="preserve">Место, срок и условия </w:t>
            </w:r>
            <w:r w:rsidR="00FA6A39">
              <w:rPr>
                <w:b/>
              </w:rPr>
              <w:t>поставки товара</w:t>
            </w:r>
          </w:p>
        </w:tc>
        <w:tc>
          <w:tcPr>
            <w:tcW w:w="7205" w:type="dxa"/>
          </w:tcPr>
          <w:p w14:paraId="67778270" w14:textId="77777777" w:rsidR="008E3C8B" w:rsidRPr="00FE2C3A" w:rsidRDefault="008E3C8B" w:rsidP="00282A7F">
            <w:r>
              <w:t xml:space="preserve">Темрюкское городское поселение Темрюкского района, </w:t>
            </w:r>
            <w:r w:rsidR="00F53661">
              <w:t>в течение месяц</w:t>
            </w:r>
            <w:r w:rsidR="00282A7F">
              <w:t>а со дня подписания Контракта</w:t>
            </w:r>
            <w:r w:rsidR="00C12B97" w:rsidRPr="00B12951">
              <w:t>.</w:t>
            </w:r>
          </w:p>
        </w:tc>
      </w:tr>
      <w:tr w:rsidR="008E3C8B" w:rsidRPr="007F06FA" w14:paraId="4CA804A1" w14:textId="77777777" w:rsidTr="00927712">
        <w:tc>
          <w:tcPr>
            <w:tcW w:w="642" w:type="dxa"/>
            <w:vAlign w:val="center"/>
          </w:tcPr>
          <w:p w14:paraId="54914CBE" w14:textId="77777777" w:rsidR="008E3C8B" w:rsidRPr="007F06FA" w:rsidRDefault="008E3C8B" w:rsidP="00927712">
            <w:pPr>
              <w:jc w:val="center"/>
              <w:rPr>
                <w:b/>
              </w:rPr>
            </w:pPr>
            <w:r>
              <w:rPr>
                <w:b/>
              </w:rPr>
              <w:t>5</w:t>
            </w:r>
          </w:p>
        </w:tc>
        <w:tc>
          <w:tcPr>
            <w:tcW w:w="2467" w:type="dxa"/>
          </w:tcPr>
          <w:p w14:paraId="653A00D8" w14:textId="77777777" w:rsidR="008E3C8B" w:rsidRPr="007F06FA" w:rsidRDefault="008E3C8B" w:rsidP="00927712">
            <w:pPr>
              <w:rPr>
                <w:b/>
              </w:rPr>
            </w:pPr>
            <w:r w:rsidRPr="007F06FA">
              <w:rPr>
                <w:b/>
              </w:rPr>
              <w:t>Начальная (максимальная) цена контракта (цена лота)</w:t>
            </w:r>
          </w:p>
        </w:tc>
        <w:tc>
          <w:tcPr>
            <w:tcW w:w="7205" w:type="dxa"/>
          </w:tcPr>
          <w:p w14:paraId="7D3F46EA" w14:textId="77777777" w:rsidR="008E3C8B" w:rsidRDefault="008E3C8B" w:rsidP="00927712">
            <w:pPr>
              <w:pStyle w:val="a7"/>
              <w:spacing w:after="0"/>
              <w:ind w:left="0"/>
              <w:rPr>
                <w:b/>
                <w:sz w:val="28"/>
                <w:szCs w:val="28"/>
              </w:rPr>
            </w:pPr>
          </w:p>
          <w:p w14:paraId="7F908726" w14:textId="77777777" w:rsidR="000120F7" w:rsidRPr="000120F7" w:rsidRDefault="000120F7" w:rsidP="000120F7">
            <w:pPr>
              <w:autoSpaceDE w:val="0"/>
              <w:autoSpaceDN w:val="0"/>
              <w:adjustRightInd w:val="0"/>
              <w:jc w:val="both"/>
              <w:rPr>
                <w:b/>
              </w:rPr>
            </w:pPr>
            <w:r w:rsidRPr="000120F7">
              <w:rPr>
                <w:b/>
              </w:rPr>
              <w:t>367 500 (триста шестьдесят семь тысяч пятьсот) рублей 00 копеек.</w:t>
            </w:r>
          </w:p>
          <w:p w14:paraId="669DBEA7" w14:textId="77777777" w:rsidR="008E3C8B" w:rsidRPr="00B77A9F" w:rsidRDefault="008E3C8B" w:rsidP="00874B26">
            <w:pPr>
              <w:pStyle w:val="a7"/>
              <w:spacing w:after="0"/>
              <w:ind w:left="0"/>
            </w:pPr>
          </w:p>
        </w:tc>
      </w:tr>
      <w:tr w:rsidR="008E3C8B" w:rsidRPr="007F06FA" w14:paraId="0104E3C0" w14:textId="77777777" w:rsidTr="00927712">
        <w:trPr>
          <w:trHeight w:val="568"/>
        </w:trPr>
        <w:tc>
          <w:tcPr>
            <w:tcW w:w="642" w:type="dxa"/>
            <w:vAlign w:val="center"/>
          </w:tcPr>
          <w:p w14:paraId="64C666E8" w14:textId="77777777" w:rsidR="008E3C8B" w:rsidRDefault="008E3C8B" w:rsidP="00927712">
            <w:pPr>
              <w:jc w:val="center"/>
              <w:rPr>
                <w:b/>
              </w:rPr>
            </w:pPr>
            <w:r>
              <w:rPr>
                <w:b/>
              </w:rPr>
              <w:t>6</w:t>
            </w:r>
          </w:p>
        </w:tc>
        <w:tc>
          <w:tcPr>
            <w:tcW w:w="2467" w:type="dxa"/>
          </w:tcPr>
          <w:p w14:paraId="2A66CAFE" w14:textId="77777777" w:rsidR="008E3C8B" w:rsidRPr="007F06FA" w:rsidRDefault="008E3C8B" w:rsidP="00927712">
            <w:pPr>
              <w:rPr>
                <w:b/>
              </w:rPr>
            </w:pPr>
            <w:r>
              <w:rPr>
                <w:b/>
              </w:rPr>
              <w:t>Вид цены</w:t>
            </w:r>
          </w:p>
        </w:tc>
        <w:tc>
          <w:tcPr>
            <w:tcW w:w="7205" w:type="dxa"/>
          </w:tcPr>
          <w:p w14:paraId="44863DA7" w14:textId="77777777" w:rsidR="008E3C8B" w:rsidRPr="00521E2B" w:rsidRDefault="008E3C8B" w:rsidP="00927712">
            <w:r w:rsidRPr="00521E2B">
              <w:t>«</w:t>
            </w:r>
            <w:r w:rsidRPr="00521E2B">
              <w:rPr>
                <w:b/>
              </w:rPr>
              <w:t>Вид цены</w:t>
            </w:r>
            <w:r w:rsidRPr="00521E2B">
              <w:t xml:space="preserve">» – </w:t>
            </w:r>
            <w:proofErr w:type="gramStart"/>
            <w:r w:rsidRPr="00521E2B">
              <w:t>твердая</w:t>
            </w:r>
            <w:proofErr w:type="gramEnd"/>
            <w:r w:rsidRPr="00521E2B">
              <w:t xml:space="preserve">. Цена </w:t>
            </w:r>
            <w:r>
              <w:t>К</w:t>
            </w:r>
            <w:r w:rsidRPr="00521E2B">
              <w:t>онтракта является твердой и не может изменяться в ходе его исполнения, за исключением случаев, предусмотренных действующим законодательством.</w:t>
            </w:r>
          </w:p>
          <w:p w14:paraId="6CF7FF2A" w14:textId="77777777" w:rsidR="008E3C8B" w:rsidRPr="007F06FA" w:rsidRDefault="008E3C8B" w:rsidP="00927712">
            <w:pPr>
              <w:rPr>
                <w:b/>
              </w:rPr>
            </w:pPr>
          </w:p>
        </w:tc>
      </w:tr>
      <w:tr w:rsidR="008E3C8B" w:rsidRPr="007F06FA" w14:paraId="58ED6574" w14:textId="77777777" w:rsidTr="00927712">
        <w:tc>
          <w:tcPr>
            <w:tcW w:w="642" w:type="dxa"/>
            <w:vAlign w:val="center"/>
          </w:tcPr>
          <w:p w14:paraId="33A1E909" w14:textId="77777777" w:rsidR="008E3C8B" w:rsidRPr="007F06FA" w:rsidRDefault="00EB4A6F" w:rsidP="00EB4A6F">
            <w:pPr>
              <w:jc w:val="center"/>
              <w:rPr>
                <w:b/>
              </w:rPr>
            </w:pPr>
            <w:r>
              <w:rPr>
                <w:b/>
              </w:rPr>
              <w:t>7</w:t>
            </w:r>
          </w:p>
        </w:tc>
        <w:tc>
          <w:tcPr>
            <w:tcW w:w="2467" w:type="dxa"/>
          </w:tcPr>
          <w:p w14:paraId="6575BF28" w14:textId="77777777" w:rsidR="008E3C8B" w:rsidRPr="007F06FA" w:rsidRDefault="008E3C8B" w:rsidP="00FA6A39">
            <w:pPr>
              <w:rPr>
                <w:b/>
              </w:rPr>
            </w:pPr>
            <w:r w:rsidRPr="007F06FA">
              <w:rPr>
                <w:b/>
              </w:rPr>
              <w:t xml:space="preserve">Требования к качеству </w:t>
            </w:r>
            <w:r w:rsidR="00FA6A39">
              <w:rPr>
                <w:b/>
              </w:rPr>
              <w:t>товара</w:t>
            </w:r>
          </w:p>
        </w:tc>
        <w:tc>
          <w:tcPr>
            <w:tcW w:w="7205" w:type="dxa"/>
          </w:tcPr>
          <w:p w14:paraId="71335268" w14:textId="77777777" w:rsidR="008E3C8B" w:rsidRPr="00FE2C3A" w:rsidRDefault="008E3C8B" w:rsidP="000120F7">
            <w:pPr>
              <w:tabs>
                <w:tab w:val="left" w:pos="9639"/>
              </w:tabs>
              <w:ind w:right="-5"/>
              <w:jc w:val="both"/>
            </w:pPr>
          </w:p>
        </w:tc>
      </w:tr>
    </w:tbl>
    <w:p w14:paraId="2659EEC8" w14:textId="77777777" w:rsidR="008E3C8B" w:rsidRPr="00FE2C3A" w:rsidRDefault="008E3C8B" w:rsidP="008E3C8B">
      <w:pPr>
        <w:rPr>
          <w:bCs/>
          <w:color w:val="FF0000"/>
          <w:sz w:val="20"/>
          <w:szCs w:val="20"/>
        </w:rPr>
      </w:pPr>
    </w:p>
    <w:p w14:paraId="632A27C0" w14:textId="77777777" w:rsidR="008E3C8B" w:rsidRDefault="008E3C8B" w:rsidP="008E3C8B">
      <w:pPr>
        <w:pStyle w:val="aa"/>
        <w:tabs>
          <w:tab w:val="left" w:pos="567"/>
        </w:tabs>
      </w:pPr>
    </w:p>
    <w:p w14:paraId="6343DA52" w14:textId="77777777" w:rsidR="008E3C8B" w:rsidRDefault="008E3C8B" w:rsidP="008E3C8B"/>
    <w:p w14:paraId="3D1B795F" w14:textId="77777777" w:rsidR="008E3C8B" w:rsidRDefault="008E3C8B" w:rsidP="008E3C8B">
      <w:pPr>
        <w:pStyle w:val="aa"/>
        <w:ind w:right="-12"/>
      </w:pPr>
    </w:p>
    <w:p w14:paraId="620BF578" w14:textId="77777777" w:rsidR="00C12B97" w:rsidRDefault="00C12B97" w:rsidP="008E3C8B">
      <w:pPr>
        <w:pStyle w:val="aa"/>
        <w:ind w:right="-12"/>
      </w:pPr>
    </w:p>
    <w:p w14:paraId="7FD4F320" w14:textId="77777777" w:rsidR="00C12B97" w:rsidRDefault="00C12B97" w:rsidP="008E3C8B">
      <w:pPr>
        <w:pStyle w:val="aa"/>
        <w:ind w:right="-12"/>
      </w:pPr>
    </w:p>
    <w:p w14:paraId="27802077" w14:textId="77777777" w:rsidR="00C12B97" w:rsidRDefault="00C12B97" w:rsidP="008E3C8B">
      <w:pPr>
        <w:pStyle w:val="aa"/>
        <w:ind w:right="-12"/>
      </w:pPr>
    </w:p>
    <w:p w14:paraId="796A4939" w14:textId="77777777" w:rsidR="00C12B97" w:rsidRDefault="00C12B97" w:rsidP="008E3C8B">
      <w:pPr>
        <w:pStyle w:val="aa"/>
        <w:ind w:right="-12"/>
      </w:pPr>
    </w:p>
    <w:p w14:paraId="7D88014B" w14:textId="77777777" w:rsidR="00C12B97" w:rsidRDefault="00C12B97" w:rsidP="008E3C8B">
      <w:pPr>
        <w:pStyle w:val="aa"/>
        <w:ind w:right="-12"/>
      </w:pPr>
    </w:p>
    <w:p w14:paraId="65A6A888" w14:textId="77777777" w:rsidR="00C12B97" w:rsidRDefault="00C12B97" w:rsidP="008E3C8B">
      <w:pPr>
        <w:pStyle w:val="aa"/>
        <w:ind w:right="-12"/>
      </w:pPr>
    </w:p>
    <w:p w14:paraId="459C6736" w14:textId="77777777" w:rsidR="00C12B97" w:rsidRDefault="00C12B97" w:rsidP="008E3C8B">
      <w:pPr>
        <w:pStyle w:val="aa"/>
        <w:ind w:right="-12"/>
      </w:pPr>
    </w:p>
    <w:p w14:paraId="1C305B7C" w14:textId="77777777" w:rsidR="00C12B97" w:rsidRDefault="00C12B97" w:rsidP="008E3C8B">
      <w:pPr>
        <w:pStyle w:val="aa"/>
        <w:ind w:right="-12"/>
      </w:pPr>
    </w:p>
    <w:p w14:paraId="063267DC" w14:textId="77777777" w:rsidR="00C12B97" w:rsidRPr="00FE2C3A" w:rsidRDefault="00C12B97" w:rsidP="008E3C8B">
      <w:pPr>
        <w:pStyle w:val="aa"/>
        <w:ind w:right="-12"/>
      </w:pPr>
    </w:p>
    <w:p w14:paraId="56C72528" w14:textId="77777777" w:rsidR="008E3C8B" w:rsidRPr="00232464" w:rsidRDefault="008E3C8B" w:rsidP="008E3C8B">
      <w:pPr>
        <w:tabs>
          <w:tab w:val="left" w:pos="1587"/>
        </w:tabs>
        <w:rPr>
          <w:rFonts w:eastAsia="MS Mincho"/>
        </w:rPr>
      </w:pPr>
    </w:p>
    <w:p w14:paraId="30E95F40" w14:textId="77777777" w:rsidR="008E3C8B" w:rsidRDefault="008E3C8B" w:rsidP="008E3C8B">
      <w:pPr>
        <w:pStyle w:val="11"/>
        <w:keepNext w:val="0"/>
        <w:jc w:val="right"/>
        <w:rPr>
          <w:snapToGrid/>
        </w:rPr>
      </w:pPr>
      <w:r>
        <w:rPr>
          <w:snapToGrid/>
        </w:rPr>
        <w:lastRenderedPageBreak/>
        <w:t>Приложение № 2</w:t>
      </w:r>
    </w:p>
    <w:p w14:paraId="03F7ED6D" w14:textId="77777777" w:rsidR="008E3C8B" w:rsidRDefault="008E3C8B" w:rsidP="008E3C8B">
      <w:pPr>
        <w:pStyle w:val="11"/>
        <w:keepNext w:val="0"/>
        <w:jc w:val="right"/>
        <w:rPr>
          <w:snapToGrid/>
        </w:rPr>
      </w:pPr>
      <w:r>
        <w:rPr>
          <w:snapToGrid/>
        </w:rPr>
        <w:t>к запросу котировок</w:t>
      </w:r>
    </w:p>
    <w:p w14:paraId="595C1389" w14:textId="77777777" w:rsidR="008E3C8B" w:rsidRPr="009D34CF" w:rsidRDefault="008E3C8B" w:rsidP="008E3C8B">
      <w:pPr>
        <w:pStyle w:val="8"/>
        <w:jc w:val="center"/>
        <w:rPr>
          <w:rFonts w:ascii="Cambria" w:hAnsi="Cambria"/>
          <w:b/>
          <w:i w:val="0"/>
          <w:sz w:val="32"/>
          <w:szCs w:val="32"/>
        </w:rPr>
      </w:pPr>
      <w:r w:rsidRPr="009D34CF">
        <w:rPr>
          <w:rFonts w:ascii="Cambria" w:hAnsi="Cambria"/>
          <w:b/>
          <w:i w:val="0"/>
          <w:sz w:val="32"/>
          <w:szCs w:val="32"/>
        </w:rPr>
        <w:t>ПРОЕКТ МУНИЦИПАЛЬНОГО КОНТРАКТА № _____</w:t>
      </w:r>
    </w:p>
    <w:p w14:paraId="3C665DAA" w14:textId="77777777" w:rsidR="008E3C8B" w:rsidRPr="00A74C2D" w:rsidRDefault="008E3C8B" w:rsidP="008E3C8B">
      <w:pPr>
        <w:autoSpaceDE w:val="0"/>
        <w:autoSpaceDN w:val="0"/>
        <w:adjustRightInd w:val="0"/>
        <w:jc w:val="center"/>
        <w:rPr>
          <w:bCs/>
          <w:noProof/>
        </w:rPr>
      </w:pPr>
    </w:p>
    <w:p w14:paraId="3E241601" w14:textId="77777777" w:rsidR="000120F7" w:rsidRPr="00494F9D" w:rsidRDefault="000120F7" w:rsidP="000120F7">
      <w:pPr>
        <w:rPr>
          <w:b/>
          <w:sz w:val="28"/>
          <w:szCs w:val="28"/>
        </w:rPr>
      </w:pPr>
      <w:r w:rsidRPr="00494F9D">
        <w:rPr>
          <w:b/>
          <w:sz w:val="28"/>
          <w:szCs w:val="28"/>
        </w:rPr>
        <w:t>г. Темрюк</w:t>
      </w:r>
      <w:r w:rsidRPr="00494F9D">
        <w:rPr>
          <w:b/>
          <w:sz w:val="28"/>
          <w:szCs w:val="28"/>
        </w:rPr>
        <w:tab/>
      </w:r>
      <w:r w:rsidRPr="00494F9D">
        <w:rPr>
          <w:b/>
          <w:sz w:val="28"/>
          <w:szCs w:val="28"/>
        </w:rPr>
        <w:tab/>
      </w:r>
      <w:r w:rsidRPr="00494F9D">
        <w:rPr>
          <w:b/>
          <w:sz w:val="28"/>
          <w:szCs w:val="28"/>
        </w:rPr>
        <w:tab/>
      </w:r>
      <w:r w:rsidRPr="00494F9D">
        <w:rPr>
          <w:b/>
          <w:sz w:val="28"/>
          <w:szCs w:val="28"/>
        </w:rPr>
        <w:tab/>
      </w:r>
      <w:r w:rsidRPr="00494F9D">
        <w:rPr>
          <w:b/>
          <w:sz w:val="28"/>
          <w:szCs w:val="28"/>
        </w:rPr>
        <w:tab/>
      </w:r>
      <w:r w:rsidRPr="00494F9D">
        <w:rPr>
          <w:b/>
          <w:sz w:val="28"/>
          <w:szCs w:val="28"/>
        </w:rPr>
        <w:tab/>
      </w:r>
      <w:r w:rsidRPr="00494F9D">
        <w:rPr>
          <w:b/>
          <w:sz w:val="28"/>
          <w:szCs w:val="28"/>
        </w:rPr>
        <w:tab/>
        <w:t xml:space="preserve">                  </w:t>
      </w:r>
      <w:r>
        <w:rPr>
          <w:b/>
          <w:sz w:val="28"/>
          <w:szCs w:val="28"/>
        </w:rPr>
        <w:t xml:space="preserve">        </w:t>
      </w:r>
      <w:r w:rsidRPr="00494F9D">
        <w:rPr>
          <w:b/>
          <w:sz w:val="28"/>
          <w:szCs w:val="28"/>
        </w:rPr>
        <w:t xml:space="preserve">    </w:t>
      </w:r>
      <w:r>
        <w:rPr>
          <w:b/>
          <w:sz w:val="28"/>
          <w:szCs w:val="28"/>
        </w:rPr>
        <w:t>__________</w:t>
      </w:r>
      <w:r w:rsidRPr="00494F9D">
        <w:rPr>
          <w:b/>
          <w:sz w:val="28"/>
          <w:szCs w:val="28"/>
        </w:rPr>
        <w:t xml:space="preserve"> 2010 г.</w:t>
      </w:r>
    </w:p>
    <w:p w14:paraId="096CF6A3" w14:textId="77777777" w:rsidR="000120F7" w:rsidRPr="00494F9D" w:rsidRDefault="000120F7" w:rsidP="000120F7">
      <w:pPr>
        <w:jc w:val="both"/>
        <w:rPr>
          <w:b/>
          <w:sz w:val="28"/>
          <w:szCs w:val="28"/>
        </w:rPr>
      </w:pPr>
    </w:p>
    <w:p w14:paraId="343E8FA0" w14:textId="77777777" w:rsidR="000120F7" w:rsidRPr="00494F9D" w:rsidRDefault="000120F7" w:rsidP="000120F7">
      <w:pPr>
        <w:tabs>
          <w:tab w:val="left" w:pos="567"/>
        </w:tabs>
        <w:jc w:val="both"/>
        <w:rPr>
          <w:sz w:val="28"/>
          <w:szCs w:val="28"/>
        </w:rPr>
      </w:pPr>
      <w:r w:rsidRPr="00494F9D">
        <w:rPr>
          <w:b/>
          <w:sz w:val="28"/>
          <w:szCs w:val="28"/>
        </w:rPr>
        <w:tab/>
      </w:r>
      <w:r w:rsidRPr="00494F9D">
        <w:rPr>
          <w:rFonts w:eastAsia="Arial"/>
          <w:b/>
          <w:bCs/>
          <w:iCs/>
          <w:sz w:val="28"/>
          <w:szCs w:val="28"/>
        </w:rPr>
        <w:t>Администрация Темрюкского городского поселения Темрюкского района</w:t>
      </w:r>
      <w:r w:rsidRPr="00494F9D">
        <w:rPr>
          <w:b/>
          <w:bCs/>
          <w:sz w:val="28"/>
          <w:szCs w:val="28"/>
        </w:rPr>
        <w:t>,</w:t>
      </w:r>
      <w:r w:rsidRPr="00494F9D">
        <w:rPr>
          <w:sz w:val="28"/>
          <w:szCs w:val="28"/>
        </w:rPr>
        <w:t xml:space="preserve"> именуемая в дальнейшем </w:t>
      </w:r>
      <w:r w:rsidRPr="00494F9D">
        <w:rPr>
          <w:b/>
          <w:bCs/>
          <w:sz w:val="28"/>
          <w:szCs w:val="28"/>
        </w:rPr>
        <w:t>«Заказчик»</w:t>
      </w:r>
      <w:r w:rsidRPr="00494F9D">
        <w:rPr>
          <w:sz w:val="28"/>
          <w:szCs w:val="28"/>
        </w:rPr>
        <w:t xml:space="preserve">, в </w:t>
      </w:r>
      <w:r w:rsidRPr="00494F9D">
        <w:rPr>
          <w:rFonts w:eastAsia="Arial"/>
          <w:iCs/>
          <w:sz w:val="28"/>
          <w:szCs w:val="28"/>
        </w:rPr>
        <w:t xml:space="preserve">лице </w:t>
      </w:r>
      <w:proofErr w:type="gramStart"/>
      <w:r w:rsidRPr="00494F9D">
        <w:rPr>
          <w:rFonts w:eastAsia="Arial"/>
          <w:iCs/>
          <w:sz w:val="28"/>
          <w:szCs w:val="28"/>
        </w:rPr>
        <w:t>главы Темрюкского городского поселения Темрюкского района</w:t>
      </w:r>
      <w:r w:rsidRPr="00494F9D">
        <w:rPr>
          <w:rFonts w:eastAsia="Arial"/>
          <w:b/>
          <w:iCs/>
          <w:sz w:val="28"/>
          <w:szCs w:val="28"/>
        </w:rPr>
        <w:t xml:space="preserve"> Бода Михаила</w:t>
      </w:r>
      <w:proofErr w:type="gramEnd"/>
      <w:r w:rsidRPr="00494F9D">
        <w:rPr>
          <w:rFonts w:eastAsia="Arial"/>
          <w:b/>
          <w:iCs/>
          <w:sz w:val="28"/>
          <w:szCs w:val="28"/>
        </w:rPr>
        <w:t xml:space="preserve"> Марковича</w:t>
      </w:r>
      <w:r w:rsidRPr="00494F9D">
        <w:rPr>
          <w:sz w:val="28"/>
          <w:szCs w:val="28"/>
        </w:rPr>
        <w:t xml:space="preserve">, действующего на основании </w:t>
      </w:r>
      <w:r w:rsidRPr="00494F9D">
        <w:rPr>
          <w:rFonts w:eastAsia="Arial"/>
          <w:iCs/>
          <w:sz w:val="28"/>
          <w:szCs w:val="28"/>
        </w:rPr>
        <w:t>Устава Темрюкского городского поселения Темрюкского района</w:t>
      </w:r>
      <w:r w:rsidRPr="00494F9D">
        <w:rPr>
          <w:sz w:val="28"/>
          <w:szCs w:val="28"/>
        </w:rPr>
        <w:t xml:space="preserve">, с одной стороны, и </w:t>
      </w:r>
    </w:p>
    <w:p w14:paraId="5F18C0BE" w14:textId="77777777" w:rsidR="000120F7" w:rsidRDefault="000120F7" w:rsidP="000120F7">
      <w:pPr>
        <w:tabs>
          <w:tab w:val="left" w:pos="567"/>
        </w:tabs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       ____________________________</w:t>
      </w:r>
      <w:r w:rsidRPr="00494F9D">
        <w:rPr>
          <w:sz w:val="28"/>
          <w:szCs w:val="28"/>
        </w:rPr>
        <w:t xml:space="preserve">, </w:t>
      </w:r>
      <w:r w:rsidRPr="00494F9D">
        <w:rPr>
          <w:snapToGrid w:val="0"/>
          <w:sz w:val="28"/>
          <w:szCs w:val="28"/>
        </w:rPr>
        <w:t xml:space="preserve">именуемое в дальнейшем </w:t>
      </w:r>
      <w:r w:rsidRPr="00494F9D">
        <w:rPr>
          <w:b/>
          <w:snapToGrid w:val="0"/>
          <w:sz w:val="28"/>
          <w:szCs w:val="28"/>
        </w:rPr>
        <w:t>«Исполнитель</w:t>
      </w:r>
      <w:r w:rsidRPr="00494F9D">
        <w:rPr>
          <w:snapToGrid w:val="0"/>
          <w:sz w:val="28"/>
          <w:szCs w:val="28"/>
        </w:rPr>
        <w:t xml:space="preserve">», </w:t>
      </w:r>
      <w:r w:rsidRPr="00494F9D">
        <w:rPr>
          <w:sz w:val="28"/>
          <w:szCs w:val="28"/>
        </w:rPr>
        <w:t xml:space="preserve">в лице </w:t>
      </w:r>
      <w:r>
        <w:rPr>
          <w:sz w:val="28"/>
          <w:szCs w:val="28"/>
        </w:rPr>
        <w:t>___________________</w:t>
      </w:r>
      <w:r w:rsidRPr="00494F9D">
        <w:rPr>
          <w:sz w:val="28"/>
          <w:szCs w:val="28"/>
        </w:rPr>
        <w:t xml:space="preserve">, действующего на основании  Устава предприятия, с другой стороны, заключили настоящий </w:t>
      </w:r>
      <w:r>
        <w:rPr>
          <w:sz w:val="28"/>
          <w:szCs w:val="28"/>
        </w:rPr>
        <w:t>муниципальный контракт (далее – Контракт)</w:t>
      </w:r>
      <w:r w:rsidRPr="00494F9D">
        <w:rPr>
          <w:sz w:val="28"/>
          <w:szCs w:val="28"/>
        </w:rPr>
        <w:t xml:space="preserve"> о нижеследующем:</w:t>
      </w:r>
    </w:p>
    <w:p w14:paraId="53A72E23" w14:textId="77777777" w:rsidR="00D90C1B" w:rsidRPr="00494F9D" w:rsidRDefault="00D90C1B" w:rsidP="000120F7">
      <w:pPr>
        <w:tabs>
          <w:tab w:val="left" w:pos="567"/>
        </w:tabs>
        <w:jc w:val="both"/>
        <w:rPr>
          <w:sz w:val="28"/>
          <w:szCs w:val="28"/>
        </w:rPr>
      </w:pPr>
    </w:p>
    <w:p w14:paraId="4FA1CAE2" w14:textId="77777777" w:rsidR="000120F7" w:rsidRPr="00AA0D5F" w:rsidRDefault="000120F7" w:rsidP="000120F7">
      <w:pPr>
        <w:tabs>
          <w:tab w:val="left" w:pos="567"/>
        </w:tabs>
        <w:jc w:val="center"/>
        <w:rPr>
          <w:rFonts w:ascii="Cambria" w:hAnsi="Cambria"/>
          <w:b/>
          <w:sz w:val="28"/>
          <w:szCs w:val="28"/>
        </w:rPr>
      </w:pPr>
      <w:r w:rsidRPr="00AA0D5F">
        <w:rPr>
          <w:rFonts w:ascii="Cambria" w:hAnsi="Cambria"/>
          <w:b/>
          <w:sz w:val="28"/>
          <w:szCs w:val="28"/>
        </w:rPr>
        <w:t>1. ПРЕДМЕТ ДОГОВОРА</w:t>
      </w:r>
    </w:p>
    <w:p w14:paraId="0CF11599" w14:textId="77777777" w:rsidR="000120F7" w:rsidRDefault="000120F7" w:rsidP="000120F7">
      <w:pPr>
        <w:tabs>
          <w:tab w:val="left" w:pos="567"/>
        </w:tabs>
        <w:jc w:val="both"/>
        <w:rPr>
          <w:sz w:val="28"/>
          <w:szCs w:val="28"/>
        </w:rPr>
      </w:pPr>
      <w:r w:rsidRPr="00A0357F">
        <w:rPr>
          <w:sz w:val="28"/>
          <w:szCs w:val="28"/>
        </w:rPr>
        <w:t xml:space="preserve">       1.1. «Исполнитель» по настоящему Контракту обязуется оказать «Заказчику»  транспортные услуги по </w:t>
      </w:r>
      <w:r w:rsidRPr="00A0357F">
        <w:rPr>
          <w:bCs/>
          <w:sz w:val="28"/>
          <w:szCs w:val="28"/>
        </w:rPr>
        <w:t xml:space="preserve">перевозке щебня, </w:t>
      </w:r>
      <w:r w:rsidRPr="00A0357F">
        <w:rPr>
          <w:sz w:val="28"/>
          <w:szCs w:val="28"/>
        </w:rPr>
        <w:t>а «Заказчик», в свою очередь, обязуется принять и надлежащим образом произвести оплату услуг, в порядке и соответствии с пунктом 2 настоящего Контракта.</w:t>
      </w:r>
    </w:p>
    <w:p w14:paraId="17D64BBA" w14:textId="77777777" w:rsidR="00F45F01" w:rsidRPr="00F45F01" w:rsidRDefault="00F45F01" w:rsidP="00F45F01">
      <w:pPr>
        <w:autoSpaceDE w:val="0"/>
        <w:autoSpaceDN w:val="0"/>
        <w:adjustRightInd w:val="0"/>
        <w:jc w:val="both"/>
        <w:rPr>
          <w:sz w:val="28"/>
          <w:szCs w:val="28"/>
        </w:rPr>
      </w:pPr>
      <w:r w:rsidRPr="00F45F01">
        <w:rPr>
          <w:sz w:val="28"/>
          <w:szCs w:val="28"/>
        </w:rPr>
        <w:t>Объем перевозки – 1500 м3</w:t>
      </w:r>
    </w:p>
    <w:p w14:paraId="1323DA71" w14:textId="77777777" w:rsidR="000120F7" w:rsidRPr="00A0357F" w:rsidRDefault="000120F7" w:rsidP="000120F7">
      <w:pPr>
        <w:pStyle w:val="aa"/>
        <w:tabs>
          <w:tab w:val="left" w:pos="567"/>
        </w:tabs>
        <w:spacing w:after="0"/>
        <w:ind w:right="-5"/>
        <w:jc w:val="both"/>
        <w:rPr>
          <w:rFonts w:eastAsia="Arial"/>
          <w:sz w:val="28"/>
          <w:szCs w:val="28"/>
        </w:rPr>
      </w:pPr>
      <w:r w:rsidRPr="00A0357F">
        <w:rPr>
          <w:bCs/>
          <w:sz w:val="28"/>
          <w:szCs w:val="28"/>
        </w:rPr>
        <w:t xml:space="preserve">       1.2.</w:t>
      </w:r>
      <w:r w:rsidRPr="00A0357F">
        <w:rPr>
          <w:sz w:val="28"/>
          <w:szCs w:val="28"/>
        </w:rPr>
        <w:t xml:space="preserve"> Настоящий Контракт заключен в соответствии с пунктом ____</w:t>
      </w:r>
      <w:r w:rsidR="00E1798E">
        <w:rPr>
          <w:sz w:val="28"/>
          <w:szCs w:val="28"/>
        </w:rPr>
        <w:t xml:space="preserve"> </w:t>
      </w:r>
      <w:r w:rsidRPr="00A0357F">
        <w:rPr>
          <w:sz w:val="28"/>
          <w:szCs w:val="28"/>
        </w:rPr>
        <w:t>части ____ статьи _____ Ф</w:t>
      </w:r>
      <w:r w:rsidRPr="00A0357F">
        <w:rPr>
          <w:rFonts w:eastAsia="Arial"/>
          <w:sz w:val="28"/>
          <w:szCs w:val="28"/>
        </w:rPr>
        <w:t>едерального закона от «21» июля 2005 года  № 94-ФЗ «О размещении заказов на поставки товаров, выполнение работ, оказание услуг для государственных и муниципальных нужд».</w:t>
      </w:r>
    </w:p>
    <w:p w14:paraId="617FD98C" w14:textId="77777777" w:rsidR="000120F7" w:rsidRPr="00A0357F" w:rsidRDefault="000120F7" w:rsidP="000120F7">
      <w:pPr>
        <w:pStyle w:val="aa"/>
        <w:tabs>
          <w:tab w:val="left" w:pos="567"/>
        </w:tabs>
        <w:spacing w:after="0"/>
        <w:ind w:right="-5"/>
        <w:jc w:val="both"/>
        <w:rPr>
          <w:rFonts w:eastAsia="Arial"/>
          <w:sz w:val="28"/>
          <w:szCs w:val="28"/>
        </w:rPr>
      </w:pPr>
    </w:p>
    <w:p w14:paraId="00C9A80E" w14:textId="77777777" w:rsidR="000120F7" w:rsidRPr="00A0357F" w:rsidRDefault="000120F7" w:rsidP="000120F7">
      <w:pPr>
        <w:tabs>
          <w:tab w:val="left" w:pos="567"/>
        </w:tabs>
        <w:jc w:val="center"/>
        <w:rPr>
          <w:rFonts w:ascii="Cambria" w:hAnsi="Cambria"/>
          <w:b/>
          <w:sz w:val="28"/>
          <w:szCs w:val="28"/>
        </w:rPr>
      </w:pPr>
      <w:r w:rsidRPr="00A0357F">
        <w:rPr>
          <w:rFonts w:ascii="Cambria" w:hAnsi="Cambria"/>
          <w:b/>
          <w:sz w:val="28"/>
          <w:szCs w:val="28"/>
        </w:rPr>
        <w:t>2. ЦЕНА ДОГОВОРА И ПОРЯДОК РАСЧЕТОВ</w:t>
      </w:r>
    </w:p>
    <w:p w14:paraId="5340CC8B" w14:textId="77777777" w:rsidR="00F45F01" w:rsidRPr="00A0357F" w:rsidRDefault="000120F7" w:rsidP="000120F7">
      <w:pPr>
        <w:tabs>
          <w:tab w:val="left" w:pos="567"/>
        </w:tabs>
        <w:autoSpaceDE w:val="0"/>
        <w:autoSpaceDN w:val="0"/>
        <w:adjustRightInd w:val="0"/>
        <w:jc w:val="both"/>
        <w:rPr>
          <w:noProof/>
          <w:sz w:val="28"/>
          <w:szCs w:val="28"/>
        </w:rPr>
      </w:pPr>
      <w:r w:rsidRPr="00A0357F">
        <w:rPr>
          <w:sz w:val="28"/>
          <w:szCs w:val="28"/>
        </w:rPr>
        <w:t xml:space="preserve">       2.1. Общая стоимость предоставляемых по настоящему </w:t>
      </w:r>
      <w:r w:rsidR="005D0104" w:rsidRPr="00A0357F">
        <w:rPr>
          <w:sz w:val="28"/>
          <w:szCs w:val="28"/>
        </w:rPr>
        <w:t>Контракту</w:t>
      </w:r>
      <w:r w:rsidRPr="00A0357F">
        <w:rPr>
          <w:sz w:val="28"/>
          <w:szCs w:val="28"/>
        </w:rPr>
        <w:t xml:space="preserve"> услуг рассчитывается </w:t>
      </w:r>
      <w:r w:rsidRPr="00A0357F">
        <w:rPr>
          <w:noProof/>
          <w:sz w:val="28"/>
          <w:szCs w:val="28"/>
        </w:rPr>
        <w:t>в соответствии с представленными товаро-транспортными накладными на работу автотранспорта</w:t>
      </w:r>
      <w:r w:rsidRPr="00A0357F">
        <w:rPr>
          <w:sz w:val="28"/>
          <w:szCs w:val="28"/>
        </w:rPr>
        <w:t xml:space="preserve"> и составляет </w:t>
      </w:r>
      <w:r w:rsidR="005D0104" w:rsidRPr="00A0357F">
        <w:rPr>
          <w:noProof/>
          <w:sz w:val="28"/>
          <w:szCs w:val="28"/>
        </w:rPr>
        <w:t>______________________</w:t>
      </w:r>
      <w:r w:rsidRPr="00A0357F">
        <w:rPr>
          <w:noProof/>
          <w:sz w:val="28"/>
          <w:szCs w:val="28"/>
        </w:rPr>
        <w:t>, в том числе НДС 18%.</w:t>
      </w:r>
    </w:p>
    <w:p w14:paraId="77F3D7D2" w14:textId="77777777" w:rsidR="000120F7" w:rsidRPr="00A0357F" w:rsidRDefault="000120F7" w:rsidP="000120F7">
      <w:pPr>
        <w:pStyle w:val="31"/>
        <w:tabs>
          <w:tab w:val="left" w:pos="567"/>
          <w:tab w:val="left" w:pos="709"/>
        </w:tabs>
        <w:rPr>
          <w:sz w:val="28"/>
          <w:szCs w:val="28"/>
        </w:rPr>
      </w:pPr>
      <w:r w:rsidRPr="00A0357F">
        <w:rPr>
          <w:bCs/>
          <w:sz w:val="28"/>
          <w:szCs w:val="28"/>
        </w:rPr>
        <w:t xml:space="preserve">       2.2. </w:t>
      </w:r>
      <w:proofErr w:type="gramStart"/>
      <w:r w:rsidR="00B81A2A" w:rsidRPr="00A0357F">
        <w:rPr>
          <w:bCs/>
          <w:sz w:val="28"/>
          <w:szCs w:val="28"/>
        </w:rPr>
        <w:t>П</w:t>
      </w:r>
      <w:r w:rsidR="00B81A2A" w:rsidRPr="00A0357F">
        <w:rPr>
          <w:sz w:val="28"/>
          <w:szCs w:val="28"/>
        </w:rPr>
        <w:t xml:space="preserve">редоплата 30 </w:t>
      </w:r>
      <w:r w:rsidR="00A0357F" w:rsidRPr="00A0357F">
        <w:rPr>
          <w:sz w:val="28"/>
          <w:szCs w:val="28"/>
        </w:rPr>
        <w:t>%</w:t>
      </w:r>
      <w:r w:rsidR="00B81A2A" w:rsidRPr="00A0357F">
        <w:rPr>
          <w:sz w:val="28"/>
          <w:szCs w:val="28"/>
        </w:rPr>
        <w:t xml:space="preserve"> производится «Заказчиком» путем перечисления денежных средств на расчетный счет «</w:t>
      </w:r>
      <w:r w:rsidR="00B81A2A" w:rsidRPr="00A0357F">
        <w:rPr>
          <w:bCs/>
          <w:sz w:val="28"/>
          <w:szCs w:val="28"/>
        </w:rPr>
        <w:t>Исполнителя»</w:t>
      </w:r>
      <w:r w:rsidR="00B81A2A" w:rsidRPr="00A0357F">
        <w:rPr>
          <w:sz w:val="28"/>
          <w:szCs w:val="28"/>
        </w:rPr>
        <w:t xml:space="preserve"> в течение 10 календарных дней  с момента предоставления «Исполнителем» счета на оплату, оставшиеся 70% </w:t>
      </w:r>
      <w:r w:rsidRPr="00A0357F">
        <w:rPr>
          <w:sz w:val="28"/>
          <w:szCs w:val="28"/>
        </w:rPr>
        <w:t xml:space="preserve"> путем перечисления безналичных денежных средств на расчетный счет «Исполнителя», в течение десяти банковских дней с момента предоставления  «Исполнителем» счета-фактуры на оплату, составленного на основании данных акта учета рабочего времени (</w:t>
      </w:r>
      <w:proofErr w:type="spellStart"/>
      <w:r w:rsidRPr="00A0357F">
        <w:rPr>
          <w:sz w:val="28"/>
          <w:szCs w:val="28"/>
        </w:rPr>
        <w:t>товаро</w:t>
      </w:r>
      <w:proofErr w:type="spellEnd"/>
      <w:r w:rsidRPr="00A0357F">
        <w:rPr>
          <w:sz w:val="28"/>
          <w:szCs w:val="28"/>
        </w:rPr>
        <w:t>-транспортной накладной).</w:t>
      </w:r>
      <w:proofErr w:type="gramEnd"/>
    </w:p>
    <w:p w14:paraId="60AB8B19" w14:textId="77777777" w:rsidR="00B81A2A" w:rsidRPr="00A0357F" w:rsidRDefault="00B81A2A" w:rsidP="000120F7">
      <w:pPr>
        <w:pStyle w:val="31"/>
        <w:tabs>
          <w:tab w:val="left" w:pos="567"/>
          <w:tab w:val="left" w:pos="709"/>
        </w:tabs>
        <w:rPr>
          <w:sz w:val="28"/>
          <w:szCs w:val="28"/>
        </w:rPr>
      </w:pPr>
    </w:p>
    <w:p w14:paraId="30042902" w14:textId="77777777" w:rsidR="000120F7" w:rsidRPr="00A0357F" w:rsidRDefault="000120F7" w:rsidP="000120F7">
      <w:pPr>
        <w:tabs>
          <w:tab w:val="left" w:pos="567"/>
        </w:tabs>
        <w:jc w:val="center"/>
        <w:rPr>
          <w:rFonts w:ascii="Cambria" w:hAnsi="Cambria"/>
          <w:b/>
          <w:sz w:val="28"/>
          <w:szCs w:val="28"/>
        </w:rPr>
      </w:pPr>
      <w:r w:rsidRPr="00A0357F">
        <w:rPr>
          <w:rFonts w:ascii="Cambria" w:hAnsi="Cambria"/>
          <w:b/>
          <w:sz w:val="28"/>
          <w:szCs w:val="28"/>
        </w:rPr>
        <w:t>3. ПРАВА И ОБЯЗАННОСТИ СТОРОН</w:t>
      </w:r>
    </w:p>
    <w:p w14:paraId="2AA5ECEC" w14:textId="77777777" w:rsidR="000120F7" w:rsidRPr="00A0357F" w:rsidRDefault="000120F7" w:rsidP="000120F7">
      <w:pPr>
        <w:tabs>
          <w:tab w:val="left" w:pos="567"/>
          <w:tab w:val="left" w:pos="709"/>
        </w:tabs>
        <w:jc w:val="both"/>
        <w:rPr>
          <w:sz w:val="28"/>
          <w:szCs w:val="28"/>
        </w:rPr>
      </w:pPr>
      <w:r w:rsidRPr="00A0357F">
        <w:rPr>
          <w:sz w:val="28"/>
          <w:szCs w:val="28"/>
        </w:rPr>
        <w:t xml:space="preserve">       3.1. «Исполнитель» обязуется:</w:t>
      </w:r>
    </w:p>
    <w:p w14:paraId="3A7EE03E" w14:textId="77777777" w:rsidR="000120F7" w:rsidRPr="00A0357F" w:rsidRDefault="000120F7" w:rsidP="000120F7">
      <w:pPr>
        <w:tabs>
          <w:tab w:val="left" w:pos="360"/>
          <w:tab w:val="left" w:pos="567"/>
        </w:tabs>
        <w:jc w:val="both"/>
        <w:rPr>
          <w:sz w:val="28"/>
          <w:szCs w:val="28"/>
        </w:rPr>
      </w:pPr>
      <w:r w:rsidRPr="00A0357F">
        <w:rPr>
          <w:sz w:val="28"/>
          <w:szCs w:val="28"/>
        </w:rPr>
        <w:t>- оказывать услуги с надлежащим качеством и в полном объеме;</w:t>
      </w:r>
    </w:p>
    <w:p w14:paraId="306D8171" w14:textId="77777777" w:rsidR="000120F7" w:rsidRPr="00A0357F" w:rsidRDefault="000120F7" w:rsidP="000120F7">
      <w:pPr>
        <w:tabs>
          <w:tab w:val="left" w:pos="567"/>
        </w:tabs>
        <w:jc w:val="both"/>
        <w:rPr>
          <w:sz w:val="28"/>
          <w:szCs w:val="28"/>
        </w:rPr>
      </w:pPr>
      <w:r w:rsidRPr="00A0357F">
        <w:rPr>
          <w:sz w:val="28"/>
          <w:szCs w:val="28"/>
        </w:rPr>
        <w:t xml:space="preserve">       3.2. «Исполнитель» вправе:</w:t>
      </w:r>
    </w:p>
    <w:p w14:paraId="740B9A7F" w14:textId="77777777" w:rsidR="000120F7" w:rsidRPr="00A0357F" w:rsidRDefault="000120F7" w:rsidP="000120F7">
      <w:pPr>
        <w:tabs>
          <w:tab w:val="left" w:pos="360"/>
          <w:tab w:val="left" w:pos="567"/>
        </w:tabs>
        <w:jc w:val="both"/>
        <w:rPr>
          <w:sz w:val="28"/>
          <w:szCs w:val="28"/>
        </w:rPr>
      </w:pPr>
      <w:r w:rsidRPr="00A0357F">
        <w:rPr>
          <w:sz w:val="28"/>
          <w:szCs w:val="28"/>
        </w:rPr>
        <w:lastRenderedPageBreak/>
        <w:t xml:space="preserve">- самостоятельно определять способы и методы оказания услуг по настоящему </w:t>
      </w:r>
      <w:r w:rsidR="00F45F01" w:rsidRPr="00A0357F">
        <w:rPr>
          <w:sz w:val="28"/>
          <w:szCs w:val="28"/>
        </w:rPr>
        <w:t>Контракту</w:t>
      </w:r>
      <w:r w:rsidRPr="00A0357F">
        <w:rPr>
          <w:sz w:val="28"/>
          <w:szCs w:val="28"/>
        </w:rPr>
        <w:t>;</w:t>
      </w:r>
    </w:p>
    <w:p w14:paraId="7C330127" w14:textId="77777777" w:rsidR="000120F7" w:rsidRPr="00A0357F" w:rsidRDefault="000120F7" w:rsidP="000120F7">
      <w:pPr>
        <w:tabs>
          <w:tab w:val="left" w:pos="567"/>
        </w:tabs>
        <w:jc w:val="both"/>
        <w:rPr>
          <w:sz w:val="28"/>
          <w:szCs w:val="28"/>
        </w:rPr>
      </w:pPr>
      <w:r w:rsidRPr="00A0357F">
        <w:rPr>
          <w:sz w:val="28"/>
          <w:szCs w:val="28"/>
        </w:rPr>
        <w:t xml:space="preserve">       3.3. «Заказчик» обязуется:</w:t>
      </w:r>
    </w:p>
    <w:p w14:paraId="4BC041A8" w14:textId="77777777" w:rsidR="000120F7" w:rsidRPr="00A0357F" w:rsidRDefault="000120F7" w:rsidP="000120F7">
      <w:pPr>
        <w:pStyle w:val="31"/>
        <w:tabs>
          <w:tab w:val="left" w:pos="360"/>
          <w:tab w:val="left" w:pos="567"/>
        </w:tabs>
        <w:rPr>
          <w:sz w:val="28"/>
          <w:szCs w:val="28"/>
        </w:rPr>
      </w:pPr>
      <w:r w:rsidRPr="00A0357F">
        <w:rPr>
          <w:sz w:val="28"/>
          <w:szCs w:val="28"/>
        </w:rPr>
        <w:t xml:space="preserve">- надлежащим образом произвести оплату результата оказанных услуг, в порядке и соответствии с пунктом 2 настоящего </w:t>
      </w:r>
      <w:r w:rsidR="00F45F01">
        <w:rPr>
          <w:sz w:val="28"/>
          <w:szCs w:val="28"/>
        </w:rPr>
        <w:t>Контракта</w:t>
      </w:r>
      <w:r w:rsidRPr="00A0357F">
        <w:rPr>
          <w:sz w:val="28"/>
          <w:szCs w:val="28"/>
        </w:rPr>
        <w:t>.</w:t>
      </w:r>
    </w:p>
    <w:p w14:paraId="29A3BA0D" w14:textId="77777777" w:rsidR="000120F7" w:rsidRDefault="000120F7" w:rsidP="000120F7">
      <w:pPr>
        <w:pStyle w:val="31"/>
        <w:tabs>
          <w:tab w:val="left" w:pos="567"/>
        </w:tabs>
        <w:rPr>
          <w:sz w:val="28"/>
          <w:szCs w:val="28"/>
        </w:rPr>
      </w:pPr>
      <w:r w:rsidRPr="00A0357F">
        <w:rPr>
          <w:sz w:val="28"/>
          <w:szCs w:val="28"/>
        </w:rPr>
        <w:t>- обеспечить беспрепятственный доступ транспорта и работников «Исполнителя» на территорию производства работ.</w:t>
      </w:r>
    </w:p>
    <w:p w14:paraId="09254D68" w14:textId="77777777" w:rsidR="00A0357F" w:rsidRPr="00A0357F" w:rsidRDefault="00A0357F" w:rsidP="000120F7">
      <w:pPr>
        <w:pStyle w:val="31"/>
        <w:tabs>
          <w:tab w:val="left" w:pos="567"/>
        </w:tabs>
        <w:rPr>
          <w:sz w:val="28"/>
          <w:szCs w:val="28"/>
        </w:rPr>
      </w:pPr>
    </w:p>
    <w:p w14:paraId="77174999" w14:textId="77777777" w:rsidR="000120F7" w:rsidRPr="00A0357F" w:rsidRDefault="000120F7" w:rsidP="000120F7">
      <w:pPr>
        <w:tabs>
          <w:tab w:val="left" w:pos="567"/>
        </w:tabs>
        <w:jc w:val="center"/>
        <w:rPr>
          <w:rFonts w:ascii="Cambria" w:hAnsi="Cambria"/>
          <w:b/>
          <w:sz w:val="28"/>
          <w:szCs w:val="28"/>
        </w:rPr>
      </w:pPr>
      <w:r w:rsidRPr="00A0357F">
        <w:rPr>
          <w:rFonts w:ascii="Cambria" w:hAnsi="Cambria"/>
          <w:b/>
          <w:sz w:val="28"/>
          <w:szCs w:val="28"/>
        </w:rPr>
        <w:t>4. ОТВЕТСТВЕННОСТЬ СТОРОН</w:t>
      </w:r>
    </w:p>
    <w:p w14:paraId="536F62F9" w14:textId="77777777" w:rsidR="000120F7" w:rsidRDefault="000120F7" w:rsidP="000120F7">
      <w:pPr>
        <w:tabs>
          <w:tab w:val="left" w:pos="567"/>
          <w:tab w:val="left" w:pos="709"/>
        </w:tabs>
        <w:jc w:val="both"/>
        <w:rPr>
          <w:sz w:val="28"/>
          <w:szCs w:val="28"/>
        </w:rPr>
      </w:pPr>
      <w:r w:rsidRPr="00A0357F">
        <w:rPr>
          <w:sz w:val="28"/>
          <w:szCs w:val="28"/>
        </w:rPr>
        <w:t xml:space="preserve">       4.1. В случае неисполнения, либо ненадлежащего исполнения обязательств, установленных условиями настоящего </w:t>
      </w:r>
      <w:r w:rsidR="00F45F01">
        <w:rPr>
          <w:sz w:val="28"/>
          <w:szCs w:val="28"/>
        </w:rPr>
        <w:t>Контракта</w:t>
      </w:r>
      <w:r w:rsidRPr="00A0357F">
        <w:rPr>
          <w:sz w:val="28"/>
          <w:szCs w:val="28"/>
        </w:rPr>
        <w:t>, стороны несут ответственность, если иное не установлено Законом, в порядке и соответствии с нормами гражданского законодательства, действующими на всей территории Российской Федерации.</w:t>
      </w:r>
    </w:p>
    <w:p w14:paraId="7334D5FA" w14:textId="77777777" w:rsidR="007E7719" w:rsidRPr="00A0357F" w:rsidRDefault="007E7719" w:rsidP="000120F7">
      <w:pPr>
        <w:tabs>
          <w:tab w:val="left" w:pos="567"/>
          <w:tab w:val="left" w:pos="709"/>
        </w:tabs>
        <w:jc w:val="both"/>
        <w:rPr>
          <w:sz w:val="28"/>
          <w:szCs w:val="28"/>
        </w:rPr>
      </w:pPr>
    </w:p>
    <w:p w14:paraId="4D01CAC3" w14:textId="77777777" w:rsidR="000120F7" w:rsidRPr="00A0357F" w:rsidRDefault="000120F7" w:rsidP="000120F7">
      <w:pPr>
        <w:tabs>
          <w:tab w:val="left" w:pos="567"/>
        </w:tabs>
        <w:jc w:val="center"/>
        <w:rPr>
          <w:rFonts w:ascii="Cambria" w:hAnsi="Cambria"/>
          <w:b/>
          <w:sz w:val="28"/>
          <w:szCs w:val="28"/>
        </w:rPr>
      </w:pPr>
      <w:r w:rsidRPr="00A0357F">
        <w:rPr>
          <w:rFonts w:ascii="Cambria" w:hAnsi="Cambria"/>
          <w:b/>
          <w:sz w:val="28"/>
          <w:szCs w:val="28"/>
        </w:rPr>
        <w:t>5. ПОРЯДОК РАЗРЕШЕНИЯ СПОРОВ</w:t>
      </w:r>
    </w:p>
    <w:p w14:paraId="58CC66E4" w14:textId="77777777" w:rsidR="000120F7" w:rsidRPr="00A0357F" w:rsidRDefault="000120F7" w:rsidP="000120F7">
      <w:pPr>
        <w:tabs>
          <w:tab w:val="left" w:pos="567"/>
          <w:tab w:val="left" w:pos="709"/>
        </w:tabs>
        <w:jc w:val="both"/>
        <w:rPr>
          <w:sz w:val="28"/>
          <w:szCs w:val="28"/>
        </w:rPr>
      </w:pPr>
      <w:r w:rsidRPr="00A0357F">
        <w:rPr>
          <w:sz w:val="28"/>
          <w:szCs w:val="28"/>
        </w:rPr>
        <w:t xml:space="preserve">       5.1. Все споры и разногласия, которые могут возникнуть в процессе исполнения обязательств по настоящему </w:t>
      </w:r>
      <w:r w:rsidR="00F45F01" w:rsidRPr="00A0357F">
        <w:rPr>
          <w:sz w:val="28"/>
          <w:szCs w:val="28"/>
        </w:rPr>
        <w:t>Контракту</w:t>
      </w:r>
      <w:r w:rsidRPr="00A0357F">
        <w:rPr>
          <w:sz w:val="28"/>
          <w:szCs w:val="28"/>
        </w:rPr>
        <w:t>, будут разрешаться между сторонами путем проведения переговоров.</w:t>
      </w:r>
    </w:p>
    <w:p w14:paraId="349420AE" w14:textId="77777777" w:rsidR="000120F7" w:rsidRDefault="000120F7" w:rsidP="000120F7">
      <w:pPr>
        <w:tabs>
          <w:tab w:val="left" w:pos="567"/>
        </w:tabs>
        <w:jc w:val="both"/>
        <w:rPr>
          <w:sz w:val="28"/>
          <w:szCs w:val="28"/>
        </w:rPr>
      </w:pPr>
      <w:r w:rsidRPr="00A0357F">
        <w:rPr>
          <w:sz w:val="28"/>
          <w:szCs w:val="28"/>
        </w:rPr>
        <w:t xml:space="preserve">       5.2. В случае если данные </w:t>
      </w:r>
      <w:proofErr w:type="gramStart"/>
      <w:r w:rsidRPr="00A0357F">
        <w:rPr>
          <w:sz w:val="28"/>
          <w:szCs w:val="28"/>
        </w:rPr>
        <w:t>переговоры</w:t>
      </w:r>
      <w:proofErr w:type="gramEnd"/>
      <w:r w:rsidRPr="00A0357F">
        <w:rPr>
          <w:sz w:val="28"/>
          <w:szCs w:val="28"/>
        </w:rPr>
        <w:t xml:space="preserve"> не достигнут определенного правового результата, любая из сторон, чье право нарушено, вправе передать настоящий спор на рассмотрение в Арбитражный суд Краснодарского края.</w:t>
      </w:r>
    </w:p>
    <w:p w14:paraId="31B6839C" w14:textId="77777777" w:rsidR="00A0357F" w:rsidRPr="00A0357F" w:rsidRDefault="00A0357F" w:rsidP="000120F7">
      <w:pPr>
        <w:tabs>
          <w:tab w:val="left" w:pos="567"/>
        </w:tabs>
        <w:jc w:val="both"/>
        <w:rPr>
          <w:sz w:val="28"/>
          <w:szCs w:val="28"/>
        </w:rPr>
      </w:pPr>
    </w:p>
    <w:p w14:paraId="41E3CDB1" w14:textId="77777777" w:rsidR="000120F7" w:rsidRPr="00A0357F" w:rsidRDefault="000120F7" w:rsidP="000120F7">
      <w:pPr>
        <w:tabs>
          <w:tab w:val="left" w:pos="567"/>
        </w:tabs>
        <w:jc w:val="center"/>
        <w:rPr>
          <w:rFonts w:ascii="Cambria" w:hAnsi="Cambria"/>
          <w:b/>
          <w:sz w:val="28"/>
          <w:szCs w:val="28"/>
        </w:rPr>
      </w:pPr>
      <w:r w:rsidRPr="00A0357F">
        <w:rPr>
          <w:rFonts w:ascii="Cambria" w:hAnsi="Cambria"/>
          <w:b/>
          <w:sz w:val="28"/>
          <w:szCs w:val="28"/>
        </w:rPr>
        <w:t>6. ПОРЯДОК ИЗМЕНЕНИЯ И РАСТОРЖЕНИЯ ДОГОВОРА</w:t>
      </w:r>
    </w:p>
    <w:p w14:paraId="5B56C6DB" w14:textId="77777777" w:rsidR="000120F7" w:rsidRDefault="000120F7" w:rsidP="000120F7">
      <w:pPr>
        <w:tabs>
          <w:tab w:val="left" w:pos="567"/>
        </w:tabs>
        <w:jc w:val="both"/>
        <w:rPr>
          <w:sz w:val="28"/>
          <w:szCs w:val="28"/>
        </w:rPr>
      </w:pPr>
      <w:r w:rsidRPr="00A0357F">
        <w:rPr>
          <w:sz w:val="28"/>
          <w:szCs w:val="28"/>
        </w:rPr>
        <w:t xml:space="preserve">       6.1. Любые изменения и дополнения к настоящему </w:t>
      </w:r>
      <w:r w:rsidR="00F45F01" w:rsidRPr="00A0357F">
        <w:rPr>
          <w:sz w:val="28"/>
          <w:szCs w:val="28"/>
        </w:rPr>
        <w:t>Контракту</w:t>
      </w:r>
      <w:r w:rsidRPr="00A0357F">
        <w:rPr>
          <w:sz w:val="28"/>
          <w:szCs w:val="28"/>
        </w:rPr>
        <w:t xml:space="preserve"> действительны и имеют место быть только в том случае если они оформлены в письменном виде и надлежащим образом подписаны обеими сторонами. Все изменения и дополнения к настоящему </w:t>
      </w:r>
      <w:r w:rsidR="00F45F01" w:rsidRPr="00A0357F">
        <w:rPr>
          <w:sz w:val="28"/>
          <w:szCs w:val="28"/>
        </w:rPr>
        <w:t>Контракту</w:t>
      </w:r>
      <w:r w:rsidRPr="00A0357F">
        <w:rPr>
          <w:sz w:val="28"/>
          <w:szCs w:val="28"/>
        </w:rPr>
        <w:t>, оформленные надлежащим образом, будут составлять его неотъемлемую часть.</w:t>
      </w:r>
    </w:p>
    <w:p w14:paraId="2B17AB4F" w14:textId="77777777" w:rsidR="00A0357F" w:rsidRPr="00A0357F" w:rsidRDefault="00A0357F" w:rsidP="000120F7">
      <w:pPr>
        <w:tabs>
          <w:tab w:val="left" w:pos="567"/>
        </w:tabs>
        <w:jc w:val="both"/>
        <w:rPr>
          <w:sz w:val="28"/>
          <w:szCs w:val="28"/>
        </w:rPr>
      </w:pPr>
    </w:p>
    <w:p w14:paraId="4613B0D1" w14:textId="77777777" w:rsidR="000120F7" w:rsidRPr="00A0357F" w:rsidRDefault="000120F7" w:rsidP="000120F7">
      <w:pPr>
        <w:tabs>
          <w:tab w:val="left" w:pos="567"/>
        </w:tabs>
        <w:jc w:val="center"/>
        <w:rPr>
          <w:rFonts w:ascii="Cambria" w:hAnsi="Cambria"/>
          <w:b/>
          <w:sz w:val="28"/>
          <w:szCs w:val="28"/>
        </w:rPr>
      </w:pPr>
      <w:r w:rsidRPr="00A0357F">
        <w:rPr>
          <w:rFonts w:ascii="Cambria" w:hAnsi="Cambria"/>
          <w:b/>
          <w:sz w:val="28"/>
          <w:szCs w:val="28"/>
        </w:rPr>
        <w:t>7. ЗАКЛЮЧИТЕЛЬНЫЕ ПОЛОЖЕНИЯ</w:t>
      </w:r>
    </w:p>
    <w:p w14:paraId="7C7327D3" w14:textId="77777777" w:rsidR="000120F7" w:rsidRPr="00A0357F" w:rsidRDefault="000120F7" w:rsidP="000120F7">
      <w:pPr>
        <w:tabs>
          <w:tab w:val="left" w:pos="567"/>
          <w:tab w:val="left" w:pos="709"/>
        </w:tabs>
        <w:jc w:val="both"/>
        <w:rPr>
          <w:bCs/>
          <w:sz w:val="28"/>
          <w:szCs w:val="28"/>
        </w:rPr>
      </w:pPr>
      <w:r w:rsidRPr="00A0357F">
        <w:rPr>
          <w:sz w:val="28"/>
          <w:szCs w:val="28"/>
        </w:rPr>
        <w:t xml:space="preserve">       7.1. Настоящий </w:t>
      </w:r>
      <w:r w:rsidR="00F45F01">
        <w:rPr>
          <w:sz w:val="28"/>
          <w:szCs w:val="28"/>
        </w:rPr>
        <w:t>Контра</w:t>
      </w:r>
      <w:proofErr w:type="gramStart"/>
      <w:r w:rsidR="00F45F01">
        <w:rPr>
          <w:sz w:val="28"/>
          <w:szCs w:val="28"/>
        </w:rPr>
        <w:t>кт</w:t>
      </w:r>
      <w:r w:rsidRPr="00A0357F">
        <w:rPr>
          <w:sz w:val="28"/>
          <w:szCs w:val="28"/>
        </w:rPr>
        <w:t xml:space="preserve"> вст</w:t>
      </w:r>
      <w:proofErr w:type="gramEnd"/>
      <w:r w:rsidRPr="00A0357F">
        <w:rPr>
          <w:sz w:val="28"/>
          <w:szCs w:val="28"/>
        </w:rPr>
        <w:t xml:space="preserve">упает в силу с момента его подписания обеими сторонами и действует </w:t>
      </w:r>
      <w:r w:rsidRPr="00A0357F">
        <w:rPr>
          <w:bCs/>
          <w:sz w:val="28"/>
          <w:szCs w:val="28"/>
        </w:rPr>
        <w:t>до полного исполнения сторонами обязательств по нему.</w:t>
      </w:r>
    </w:p>
    <w:p w14:paraId="68CBCB0D" w14:textId="77777777" w:rsidR="000120F7" w:rsidRDefault="000120F7" w:rsidP="000120F7">
      <w:pPr>
        <w:tabs>
          <w:tab w:val="left" w:pos="567"/>
        </w:tabs>
        <w:jc w:val="both"/>
        <w:rPr>
          <w:sz w:val="28"/>
          <w:szCs w:val="28"/>
        </w:rPr>
      </w:pPr>
      <w:r w:rsidRPr="00A0357F">
        <w:rPr>
          <w:bCs/>
          <w:sz w:val="28"/>
          <w:szCs w:val="28"/>
        </w:rPr>
        <w:t xml:space="preserve">       7.2.</w:t>
      </w:r>
      <w:r w:rsidRPr="00A0357F">
        <w:rPr>
          <w:sz w:val="28"/>
          <w:szCs w:val="28"/>
        </w:rPr>
        <w:t xml:space="preserve"> Настоящий </w:t>
      </w:r>
      <w:r w:rsidR="00F45F01">
        <w:rPr>
          <w:sz w:val="28"/>
          <w:szCs w:val="28"/>
        </w:rPr>
        <w:t>Контракт</w:t>
      </w:r>
      <w:r w:rsidRPr="00A0357F">
        <w:rPr>
          <w:sz w:val="28"/>
          <w:szCs w:val="28"/>
        </w:rPr>
        <w:t xml:space="preserve"> составлен в трех экземплярах, имеющих одинаковую юридическую силу.</w:t>
      </w:r>
    </w:p>
    <w:p w14:paraId="6D39A63C" w14:textId="77777777" w:rsidR="00A0357F" w:rsidRPr="00494F9D" w:rsidRDefault="00A0357F" w:rsidP="000120F7">
      <w:pPr>
        <w:tabs>
          <w:tab w:val="left" w:pos="567"/>
        </w:tabs>
        <w:jc w:val="both"/>
        <w:rPr>
          <w:sz w:val="28"/>
          <w:szCs w:val="28"/>
        </w:rPr>
      </w:pPr>
    </w:p>
    <w:p w14:paraId="57AB36F1" w14:textId="77777777" w:rsidR="000120F7" w:rsidRPr="00340264" w:rsidRDefault="000120F7" w:rsidP="000120F7">
      <w:pPr>
        <w:jc w:val="center"/>
        <w:rPr>
          <w:rFonts w:ascii="Cambria" w:hAnsi="Cambria"/>
          <w:b/>
          <w:sz w:val="28"/>
          <w:szCs w:val="28"/>
        </w:rPr>
      </w:pPr>
      <w:r w:rsidRPr="00340264">
        <w:rPr>
          <w:rFonts w:ascii="Cambria" w:hAnsi="Cambria"/>
          <w:b/>
          <w:sz w:val="28"/>
          <w:szCs w:val="28"/>
        </w:rPr>
        <w:t>8. ЮРИДИЧЕСКИЕ АДРЕСА, БАНКОВСКИЕ РЕКВИЗИТЫ</w:t>
      </w:r>
    </w:p>
    <w:p w14:paraId="5E67B229" w14:textId="77777777" w:rsidR="000120F7" w:rsidRDefault="000120F7" w:rsidP="000120F7">
      <w:pPr>
        <w:jc w:val="center"/>
        <w:rPr>
          <w:rFonts w:ascii="Cambria" w:hAnsi="Cambria"/>
          <w:b/>
          <w:sz w:val="28"/>
          <w:szCs w:val="28"/>
        </w:rPr>
      </w:pPr>
      <w:r w:rsidRPr="00340264">
        <w:rPr>
          <w:rFonts w:ascii="Cambria" w:hAnsi="Cambria"/>
          <w:b/>
          <w:sz w:val="28"/>
          <w:szCs w:val="28"/>
        </w:rPr>
        <w:t xml:space="preserve"> И ПОДПИСИ СТОРОН</w:t>
      </w:r>
    </w:p>
    <w:p w14:paraId="4B2ABD57" w14:textId="77777777" w:rsidR="00D90C1B" w:rsidRDefault="00D90C1B" w:rsidP="000120F7">
      <w:pPr>
        <w:jc w:val="center"/>
        <w:rPr>
          <w:rFonts w:ascii="Cambria" w:hAnsi="Cambria"/>
          <w:b/>
          <w:sz w:val="28"/>
          <w:szCs w:val="28"/>
        </w:rPr>
      </w:pPr>
    </w:p>
    <w:p w14:paraId="41AE8268" w14:textId="77777777" w:rsidR="000120F7" w:rsidRPr="00340264" w:rsidRDefault="000120F7" w:rsidP="000120F7">
      <w:pPr>
        <w:rPr>
          <w:rFonts w:ascii="Cambria" w:hAnsi="Cambria"/>
          <w:b/>
          <w:sz w:val="28"/>
          <w:szCs w:val="28"/>
          <w:u w:val="single"/>
        </w:rPr>
      </w:pPr>
      <w:r w:rsidRPr="00340264">
        <w:rPr>
          <w:rFonts w:ascii="Cambria" w:hAnsi="Cambria"/>
          <w:b/>
          <w:sz w:val="28"/>
          <w:szCs w:val="28"/>
          <w:u w:val="single"/>
        </w:rPr>
        <w:t xml:space="preserve">«ЗАКАЗЧИК» </w:t>
      </w:r>
      <w:r w:rsidRPr="00340264">
        <w:rPr>
          <w:rFonts w:ascii="Cambria" w:hAnsi="Cambria"/>
          <w:b/>
          <w:sz w:val="28"/>
          <w:szCs w:val="28"/>
        </w:rPr>
        <w:t xml:space="preserve"> </w:t>
      </w:r>
      <w:r w:rsidRPr="00340264">
        <w:rPr>
          <w:rFonts w:ascii="Cambria" w:hAnsi="Cambria"/>
          <w:b/>
          <w:sz w:val="28"/>
          <w:szCs w:val="28"/>
        </w:rPr>
        <w:tab/>
      </w:r>
      <w:r w:rsidRPr="00340264">
        <w:rPr>
          <w:rFonts w:ascii="Cambria" w:hAnsi="Cambria"/>
          <w:b/>
          <w:sz w:val="28"/>
          <w:szCs w:val="28"/>
        </w:rPr>
        <w:tab/>
      </w:r>
      <w:r w:rsidRPr="00340264">
        <w:rPr>
          <w:rFonts w:ascii="Cambria" w:hAnsi="Cambria"/>
          <w:b/>
          <w:sz w:val="28"/>
          <w:szCs w:val="28"/>
        </w:rPr>
        <w:tab/>
      </w:r>
      <w:r w:rsidRPr="00340264">
        <w:rPr>
          <w:rFonts w:ascii="Cambria" w:hAnsi="Cambria"/>
          <w:b/>
          <w:sz w:val="28"/>
          <w:szCs w:val="28"/>
        </w:rPr>
        <w:tab/>
      </w:r>
      <w:r w:rsidRPr="00340264">
        <w:rPr>
          <w:rFonts w:ascii="Cambria" w:hAnsi="Cambria"/>
          <w:b/>
          <w:sz w:val="28"/>
          <w:szCs w:val="28"/>
        </w:rPr>
        <w:tab/>
        <w:t xml:space="preserve">          </w:t>
      </w:r>
      <w:r w:rsidRPr="00340264">
        <w:rPr>
          <w:rFonts w:ascii="Cambria" w:hAnsi="Cambria"/>
          <w:b/>
          <w:sz w:val="28"/>
          <w:szCs w:val="28"/>
          <w:u w:val="single"/>
        </w:rPr>
        <w:t>«ИСПОЛНИТЕЛЬ»</w:t>
      </w:r>
    </w:p>
    <w:p w14:paraId="5ECD946A" w14:textId="77777777" w:rsidR="00EF121F" w:rsidRDefault="00EF121F" w:rsidP="008E3C8B">
      <w:pPr>
        <w:rPr>
          <w:rFonts w:ascii="Cambria" w:hAnsi="Cambria"/>
          <w:sz w:val="28"/>
          <w:szCs w:val="28"/>
        </w:rPr>
      </w:pPr>
    </w:p>
    <w:p w14:paraId="0FC38F09" w14:textId="77777777" w:rsidR="00EF121F" w:rsidRDefault="00EF121F" w:rsidP="008E3C8B">
      <w:pPr>
        <w:rPr>
          <w:rFonts w:ascii="Cambria" w:hAnsi="Cambria"/>
          <w:sz w:val="28"/>
          <w:szCs w:val="28"/>
        </w:rPr>
      </w:pPr>
    </w:p>
    <w:p w14:paraId="5C530EA8" w14:textId="77777777" w:rsidR="00EF121F" w:rsidRDefault="00EF121F" w:rsidP="008E3C8B">
      <w:pPr>
        <w:rPr>
          <w:rFonts w:ascii="Cambria" w:hAnsi="Cambria"/>
          <w:sz w:val="28"/>
          <w:szCs w:val="28"/>
        </w:rPr>
      </w:pPr>
    </w:p>
    <w:p w14:paraId="79661A52" w14:textId="77777777" w:rsidR="00EF121F" w:rsidRDefault="00EF121F" w:rsidP="008E3C8B">
      <w:pPr>
        <w:rPr>
          <w:rFonts w:ascii="Cambria" w:hAnsi="Cambria"/>
          <w:sz w:val="28"/>
          <w:szCs w:val="28"/>
        </w:rPr>
      </w:pPr>
    </w:p>
    <w:p w14:paraId="5D0CAD14" w14:textId="77777777" w:rsidR="00EF121F" w:rsidRDefault="00EF121F" w:rsidP="008E3C8B">
      <w:pPr>
        <w:rPr>
          <w:rFonts w:ascii="Cambria" w:hAnsi="Cambria"/>
          <w:sz w:val="28"/>
          <w:szCs w:val="28"/>
        </w:rPr>
      </w:pPr>
    </w:p>
    <w:p w14:paraId="4A58CAAE" w14:textId="77777777" w:rsidR="00EF121F" w:rsidRDefault="00EF121F" w:rsidP="008E3C8B">
      <w:pPr>
        <w:rPr>
          <w:rFonts w:ascii="Cambria" w:hAnsi="Cambria"/>
          <w:sz w:val="28"/>
          <w:szCs w:val="28"/>
        </w:rPr>
      </w:pPr>
    </w:p>
    <w:p w14:paraId="4B645D10" w14:textId="77777777" w:rsidR="00EF121F" w:rsidRDefault="00EF121F" w:rsidP="008E3C8B">
      <w:pPr>
        <w:rPr>
          <w:rFonts w:ascii="Cambria" w:hAnsi="Cambria"/>
          <w:sz w:val="28"/>
          <w:szCs w:val="28"/>
        </w:rPr>
      </w:pPr>
    </w:p>
    <w:p w14:paraId="6452FF35" w14:textId="77777777" w:rsidR="00EF121F" w:rsidRDefault="00EF121F" w:rsidP="008E3C8B">
      <w:pPr>
        <w:rPr>
          <w:rFonts w:ascii="Cambria" w:hAnsi="Cambria"/>
          <w:sz w:val="28"/>
          <w:szCs w:val="28"/>
        </w:rPr>
      </w:pPr>
    </w:p>
    <w:p w14:paraId="5F1590A2" w14:textId="77777777" w:rsidR="00EF121F" w:rsidRDefault="00EF121F" w:rsidP="008E3C8B">
      <w:pPr>
        <w:rPr>
          <w:rFonts w:ascii="Cambria" w:hAnsi="Cambria"/>
          <w:sz w:val="28"/>
          <w:szCs w:val="28"/>
        </w:rPr>
      </w:pPr>
    </w:p>
    <w:p w14:paraId="595A84C5" w14:textId="77777777" w:rsidR="00EF121F" w:rsidRDefault="00EF121F" w:rsidP="008E3C8B">
      <w:pPr>
        <w:rPr>
          <w:rFonts w:ascii="Cambria" w:hAnsi="Cambria"/>
          <w:sz w:val="28"/>
          <w:szCs w:val="28"/>
        </w:rPr>
      </w:pPr>
    </w:p>
    <w:p w14:paraId="00A46551" w14:textId="77777777" w:rsidR="00A6616A" w:rsidRDefault="00A6616A" w:rsidP="008E3C8B">
      <w:pPr>
        <w:rPr>
          <w:rFonts w:ascii="Cambria" w:hAnsi="Cambria"/>
          <w:sz w:val="28"/>
          <w:szCs w:val="28"/>
        </w:rPr>
      </w:pPr>
    </w:p>
    <w:p w14:paraId="3DCF8F8B" w14:textId="77777777" w:rsidR="008E3C8B" w:rsidRPr="00DE0879" w:rsidRDefault="008E3C8B" w:rsidP="008E3C8B">
      <w:pPr>
        <w:tabs>
          <w:tab w:val="left" w:pos="1587"/>
        </w:tabs>
        <w:jc w:val="right"/>
        <w:rPr>
          <w:rFonts w:eastAsia="MS Mincho"/>
          <w:sz w:val="22"/>
          <w:szCs w:val="22"/>
        </w:rPr>
      </w:pPr>
      <w:r w:rsidRPr="00DE0879">
        <w:rPr>
          <w:rFonts w:eastAsia="MS Mincho"/>
          <w:sz w:val="22"/>
          <w:szCs w:val="22"/>
        </w:rPr>
        <w:t>Приложение №</w:t>
      </w:r>
      <w:r>
        <w:rPr>
          <w:rFonts w:eastAsia="MS Mincho"/>
          <w:sz w:val="22"/>
          <w:szCs w:val="22"/>
        </w:rPr>
        <w:t>3</w:t>
      </w:r>
    </w:p>
    <w:p w14:paraId="5EC2AD66" w14:textId="77777777" w:rsidR="008E3C8B" w:rsidRPr="00DE0879" w:rsidRDefault="008E3C8B" w:rsidP="008E3C8B">
      <w:pPr>
        <w:tabs>
          <w:tab w:val="left" w:pos="8355"/>
        </w:tabs>
        <w:jc w:val="right"/>
        <w:rPr>
          <w:sz w:val="22"/>
          <w:szCs w:val="22"/>
        </w:rPr>
      </w:pPr>
      <w:r w:rsidRPr="00DE0879">
        <w:rPr>
          <w:sz w:val="22"/>
          <w:szCs w:val="22"/>
        </w:rPr>
        <w:t>к Запросу котировок</w:t>
      </w:r>
    </w:p>
    <w:p w14:paraId="6D83088E" w14:textId="77777777" w:rsidR="008E3C8B" w:rsidRDefault="008E3C8B" w:rsidP="008E3C8B">
      <w:pPr>
        <w:tabs>
          <w:tab w:val="left" w:pos="1587"/>
        </w:tabs>
        <w:jc w:val="right"/>
        <w:rPr>
          <w:rFonts w:eastAsia="MS Mincho"/>
        </w:rPr>
      </w:pPr>
    </w:p>
    <w:tbl>
      <w:tblPr>
        <w:tblW w:w="0" w:type="auto"/>
        <w:tblInd w:w="-106" w:type="dxa"/>
        <w:tblLook w:val="01E0" w:firstRow="1" w:lastRow="1" w:firstColumn="1" w:lastColumn="1" w:noHBand="0" w:noVBand="0"/>
      </w:tblPr>
      <w:tblGrid>
        <w:gridCol w:w="5778"/>
        <w:gridCol w:w="3964"/>
      </w:tblGrid>
      <w:tr w:rsidR="008E3C8B" w:rsidRPr="00624D68" w14:paraId="1A0FCF67" w14:textId="77777777" w:rsidTr="00927712">
        <w:tc>
          <w:tcPr>
            <w:tcW w:w="5778" w:type="dxa"/>
          </w:tcPr>
          <w:p w14:paraId="56EC1C02" w14:textId="77777777" w:rsidR="008E3C8B" w:rsidRPr="00624D68" w:rsidRDefault="008E3C8B" w:rsidP="00927712">
            <w:pPr>
              <w:jc w:val="right"/>
              <w:rPr>
                <w:color w:val="000000"/>
                <w:spacing w:val="-2"/>
              </w:rPr>
            </w:pPr>
          </w:p>
        </w:tc>
        <w:tc>
          <w:tcPr>
            <w:tcW w:w="3964" w:type="dxa"/>
          </w:tcPr>
          <w:p w14:paraId="3AFB4C46" w14:textId="77777777" w:rsidR="00F4617C" w:rsidRDefault="00F4617C" w:rsidP="00F4617C">
            <w:pPr>
              <w:rPr>
                <w:color w:val="000000"/>
                <w:spacing w:val="-2"/>
              </w:rPr>
            </w:pPr>
            <w:r>
              <w:rPr>
                <w:color w:val="000000"/>
                <w:spacing w:val="-2"/>
              </w:rPr>
              <w:t xml:space="preserve">Главе </w:t>
            </w:r>
          </w:p>
          <w:p w14:paraId="55A9E136" w14:textId="77777777" w:rsidR="008E3C8B" w:rsidRDefault="00F4617C" w:rsidP="00F4617C">
            <w:pPr>
              <w:rPr>
                <w:color w:val="000000"/>
                <w:spacing w:val="-2"/>
              </w:rPr>
            </w:pPr>
            <w:r>
              <w:rPr>
                <w:color w:val="000000"/>
                <w:spacing w:val="-2"/>
              </w:rPr>
              <w:t>Темрюкского городского поселения Темрюкского района</w:t>
            </w:r>
          </w:p>
          <w:p w14:paraId="7131AEE7" w14:textId="77777777" w:rsidR="00F4617C" w:rsidRPr="00F4617C" w:rsidRDefault="00F4617C" w:rsidP="00F4617C">
            <w:pPr>
              <w:rPr>
                <w:color w:val="000000"/>
                <w:spacing w:val="-2"/>
              </w:rPr>
            </w:pPr>
            <w:r>
              <w:rPr>
                <w:color w:val="000000"/>
                <w:spacing w:val="-2"/>
              </w:rPr>
              <w:t>М.М.Бода</w:t>
            </w:r>
          </w:p>
        </w:tc>
      </w:tr>
    </w:tbl>
    <w:p w14:paraId="6B946314" w14:textId="77777777" w:rsidR="008E3C8B" w:rsidRDefault="008E3C8B" w:rsidP="008E3C8B">
      <w:pPr>
        <w:shd w:val="clear" w:color="auto" w:fill="FFFFFF"/>
        <w:jc w:val="right"/>
        <w:rPr>
          <w:b/>
          <w:bCs/>
          <w:color w:val="000000"/>
          <w:spacing w:val="-2"/>
        </w:rPr>
      </w:pPr>
    </w:p>
    <w:p w14:paraId="36A9ED1A" w14:textId="77777777" w:rsidR="008E3C8B" w:rsidRPr="00DF0FD8" w:rsidRDefault="008E3C8B" w:rsidP="008E3C8B">
      <w:pPr>
        <w:shd w:val="clear" w:color="auto" w:fill="FFFFFF"/>
        <w:jc w:val="center"/>
        <w:rPr>
          <w:b/>
          <w:color w:val="000000"/>
          <w:spacing w:val="-2"/>
          <w:sz w:val="32"/>
          <w:szCs w:val="32"/>
        </w:rPr>
      </w:pPr>
      <w:r w:rsidRPr="00DF0FD8">
        <w:rPr>
          <w:b/>
          <w:color w:val="000000"/>
          <w:spacing w:val="-2"/>
          <w:sz w:val="32"/>
          <w:szCs w:val="32"/>
        </w:rPr>
        <w:t>Котировочная заявка</w:t>
      </w:r>
    </w:p>
    <w:p w14:paraId="2FF9DB95" w14:textId="77777777" w:rsidR="008E3C8B" w:rsidRDefault="008E3C8B" w:rsidP="008E3C8B">
      <w:pPr>
        <w:shd w:val="clear" w:color="auto" w:fill="FFFFFF"/>
        <w:jc w:val="both"/>
        <w:rPr>
          <w:color w:val="000000"/>
          <w:spacing w:val="27"/>
        </w:rPr>
      </w:pPr>
    </w:p>
    <w:p w14:paraId="1F69B481" w14:textId="77777777" w:rsidR="008E3C8B" w:rsidRPr="00D9111F" w:rsidRDefault="008E3C8B" w:rsidP="008E3C8B">
      <w:pPr>
        <w:jc w:val="both"/>
        <w:rPr>
          <w:color w:val="000000"/>
          <w:spacing w:val="27"/>
        </w:rPr>
      </w:pPr>
      <w:r w:rsidRPr="00D9111F">
        <w:rPr>
          <w:color w:val="000000"/>
          <w:spacing w:val="27"/>
        </w:rPr>
        <w:t xml:space="preserve">Исх. </w:t>
      </w:r>
      <w:r w:rsidRPr="00D9111F">
        <w:t>от «_____ » 20</w:t>
      </w:r>
      <w:r>
        <w:t>1</w:t>
      </w:r>
      <w:r w:rsidR="00891099">
        <w:t>0</w:t>
      </w:r>
      <w:r w:rsidRPr="00D9111F">
        <w:t xml:space="preserve"> г.</w:t>
      </w:r>
      <w:r>
        <w:t xml:space="preserve">  </w:t>
      </w:r>
      <w:r w:rsidRPr="00D9111F">
        <w:rPr>
          <w:color w:val="000000"/>
          <w:spacing w:val="27"/>
        </w:rPr>
        <w:t xml:space="preserve">№ </w:t>
      </w:r>
      <w:r w:rsidRPr="00D9111F">
        <w:t>_____</w:t>
      </w:r>
    </w:p>
    <w:p w14:paraId="353E7661" w14:textId="77777777" w:rsidR="008E3C8B" w:rsidRPr="00D9111F" w:rsidRDefault="008E3C8B" w:rsidP="008E3C8B">
      <w:pPr>
        <w:jc w:val="both"/>
      </w:pPr>
    </w:p>
    <w:p w14:paraId="385045F3" w14:textId="77777777" w:rsidR="008E3C8B" w:rsidRPr="00D9111F" w:rsidRDefault="008E3C8B" w:rsidP="008E3C8B">
      <w:pPr>
        <w:shd w:val="clear" w:color="auto" w:fill="FFFFFF"/>
        <w:jc w:val="both"/>
        <w:rPr>
          <w:color w:val="000000"/>
          <w:spacing w:val="-2"/>
        </w:rPr>
      </w:pPr>
      <w:r w:rsidRPr="00D9111F">
        <w:rPr>
          <w:color w:val="000000"/>
          <w:spacing w:val="-2"/>
        </w:rPr>
        <w:t>1. Наименование (Ф.И.О.) участника размещения заказа (с указанием организационно-правовой формы):</w:t>
      </w:r>
      <w:r>
        <w:rPr>
          <w:color w:val="000000"/>
          <w:spacing w:val="-2"/>
        </w:rPr>
        <w:t xml:space="preserve"> ____________________________________________________________________________</w:t>
      </w:r>
    </w:p>
    <w:p w14:paraId="7A984587" w14:textId="77777777" w:rsidR="008E3C8B" w:rsidRPr="00D9111F" w:rsidRDefault="008E3C8B" w:rsidP="008E3C8B">
      <w:pPr>
        <w:shd w:val="clear" w:color="auto" w:fill="FFFFFF"/>
        <w:jc w:val="both"/>
        <w:rPr>
          <w:color w:val="000000"/>
          <w:spacing w:val="-2"/>
        </w:rPr>
      </w:pPr>
    </w:p>
    <w:p w14:paraId="3EB04C78" w14:textId="77777777" w:rsidR="008E3C8B" w:rsidRPr="00D9111F" w:rsidRDefault="008E3C8B" w:rsidP="008E3C8B">
      <w:pPr>
        <w:shd w:val="clear" w:color="auto" w:fill="FFFFFF"/>
        <w:jc w:val="both"/>
        <w:rPr>
          <w:color w:val="000000"/>
          <w:spacing w:val="-11"/>
        </w:rPr>
      </w:pPr>
      <w:r w:rsidRPr="00D9111F">
        <w:rPr>
          <w:color w:val="000000"/>
          <w:spacing w:val="-2"/>
        </w:rPr>
        <w:t xml:space="preserve">2. Почтовый адрес: </w:t>
      </w:r>
      <w:r>
        <w:rPr>
          <w:color w:val="000000"/>
          <w:spacing w:val="-2"/>
        </w:rPr>
        <w:t>___________________________________________________________________</w:t>
      </w:r>
    </w:p>
    <w:p w14:paraId="0C727E53" w14:textId="77777777" w:rsidR="008E3C8B" w:rsidRDefault="008E3C8B" w:rsidP="008E3C8B">
      <w:pPr>
        <w:shd w:val="clear" w:color="auto" w:fill="FFFFFF"/>
        <w:jc w:val="both"/>
        <w:rPr>
          <w:color w:val="000000"/>
          <w:spacing w:val="13"/>
        </w:rPr>
      </w:pPr>
    </w:p>
    <w:p w14:paraId="1F64EAC1" w14:textId="77777777" w:rsidR="008E3C8B" w:rsidRPr="00D9111F" w:rsidRDefault="008E3C8B" w:rsidP="008E3C8B">
      <w:pPr>
        <w:shd w:val="clear" w:color="auto" w:fill="FFFFFF"/>
        <w:jc w:val="both"/>
        <w:rPr>
          <w:color w:val="000000"/>
          <w:spacing w:val="13"/>
        </w:rPr>
      </w:pPr>
      <w:r w:rsidRPr="00D9111F">
        <w:rPr>
          <w:color w:val="000000"/>
          <w:spacing w:val="13"/>
        </w:rPr>
        <w:t>Телефон:</w:t>
      </w:r>
      <w:r>
        <w:rPr>
          <w:color w:val="000000"/>
          <w:spacing w:val="13"/>
        </w:rPr>
        <w:t xml:space="preserve"> </w:t>
      </w:r>
      <w:r w:rsidRPr="00D9111F">
        <w:rPr>
          <w:color w:val="000000"/>
          <w:spacing w:val="-12"/>
        </w:rPr>
        <w:t>______________</w:t>
      </w:r>
      <w:r>
        <w:rPr>
          <w:color w:val="000000"/>
          <w:spacing w:val="-12"/>
        </w:rPr>
        <w:t>___</w:t>
      </w:r>
      <w:r>
        <w:rPr>
          <w:color w:val="000000"/>
          <w:spacing w:val="13"/>
        </w:rPr>
        <w:t xml:space="preserve">   </w:t>
      </w:r>
      <w:r w:rsidRPr="00D9111F">
        <w:rPr>
          <w:color w:val="000000"/>
          <w:spacing w:val="13"/>
        </w:rPr>
        <w:t>Факс:</w:t>
      </w:r>
      <w:r>
        <w:rPr>
          <w:color w:val="000000"/>
          <w:spacing w:val="13"/>
        </w:rPr>
        <w:t xml:space="preserve"> </w:t>
      </w:r>
      <w:r w:rsidRPr="00D9111F">
        <w:rPr>
          <w:color w:val="000000"/>
          <w:spacing w:val="-12"/>
        </w:rPr>
        <w:t>______________</w:t>
      </w:r>
      <w:r>
        <w:rPr>
          <w:color w:val="000000"/>
          <w:spacing w:val="-12"/>
        </w:rPr>
        <w:t>___</w:t>
      </w:r>
      <w:r w:rsidRPr="00D9111F">
        <w:rPr>
          <w:color w:val="000000"/>
          <w:spacing w:val="13"/>
        </w:rPr>
        <w:t xml:space="preserve">  </w:t>
      </w:r>
      <w:r w:rsidRPr="00D9111F">
        <w:rPr>
          <w:color w:val="000000"/>
          <w:spacing w:val="13"/>
          <w:lang w:val="en-US"/>
        </w:rPr>
        <w:t>E</w:t>
      </w:r>
      <w:r w:rsidRPr="00D9111F">
        <w:rPr>
          <w:color w:val="000000"/>
          <w:spacing w:val="13"/>
        </w:rPr>
        <w:t>-</w:t>
      </w:r>
      <w:r w:rsidRPr="00D9111F">
        <w:rPr>
          <w:color w:val="000000"/>
          <w:spacing w:val="13"/>
          <w:lang w:val="en-US"/>
        </w:rPr>
        <w:t>mail</w:t>
      </w:r>
      <w:r w:rsidRPr="00D9111F">
        <w:rPr>
          <w:color w:val="000000"/>
          <w:spacing w:val="13"/>
        </w:rPr>
        <w:t>:</w:t>
      </w:r>
      <w:r>
        <w:rPr>
          <w:color w:val="000000"/>
          <w:spacing w:val="13"/>
        </w:rPr>
        <w:t xml:space="preserve"> </w:t>
      </w:r>
      <w:r w:rsidRPr="00D9111F">
        <w:rPr>
          <w:color w:val="000000"/>
          <w:spacing w:val="-12"/>
        </w:rPr>
        <w:t>______________</w:t>
      </w:r>
      <w:r>
        <w:rPr>
          <w:color w:val="000000"/>
          <w:spacing w:val="-12"/>
        </w:rPr>
        <w:t>___</w:t>
      </w:r>
    </w:p>
    <w:p w14:paraId="7D8EB538" w14:textId="77777777" w:rsidR="008E3C8B" w:rsidRPr="00D9111F" w:rsidRDefault="008E3C8B" w:rsidP="008E3C8B">
      <w:pPr>
        <w:shd w:val="clear" w:color="auto" w:fill="FFFFFF"/>
        <w:jc w:val="both"/>
        <w:rPr>
          <w:color w:val="000000"/>
          <w:spacing w:val="13"/>
        </w:rPr>
      </w:pPr>
    </w:p>
    <w:p w14:paraId="66CB0DA4" w14:textId="77777777" w:rsidR="008E3C8B" w:rsidRDefault="008E3C8B" w:rsidP="008E3C8B">
      <w:pPr>
        <w:shd w:val="clear" w:color="auto" w:fill="FFFFFF"/>
        <w:tabs>
          <w:tab w:val="left" w:pos="262"/>
          <w:tab w:val="left" w:leader="underscore" w:pos="2122"/>
        </w:tabs>
        <w:jc w:val="both"/>
        <w:rPr>
          <w:color w:val="000000"/>
          <w:spacing w:val="-12"/>
        </w:rPr>
      </w:pPr>
      <w:r w:rsidRPr="00D9111F">
        <w:rPr>
          <w:color w:val="000000"/>
          <w:spacing w:val="-12"/>
        </w:rPr>
        <w:t>ИНН_____</w:t>
      </w:r>
      <w:r>
        <w:rPr>
          <w:color w:val="000000"/>
          <w:spacing w:val="-12"/>
        </w:rPr>
        <w:t>_________________________________________________</w:t>
      </w:r>
      <w:r w:rsidRPr="00D9111F">
        <w:rPr>
          <w:color w:val="000000"/>
          <w:spacing w:val="-12"/>
        </w:rPr>
        <w:t xml:space="preserve">_________ </w:t>
      </w:r>
    </w:p>
    <w:p w14:paraId="16D746CA" w14:textId="77777777" w:rsidR="008E3C8B" w:rsidRDefault="008E3C8B" w:rsidP="008E3C8B">
      <w:pPr>
        <w:shd w:val="clear" w:color="auto" w:fill="FFFFFF"/>
        <w:tabs>
          <w:tab w:val="left" w:pos="262"/>
          <w:tab w:val="left" w:leader="underscore" w:pos="2122"/>
        </w:tabs>
        <w:jc w:val="both"/>
        <w:rPr>
          <w:color w:val="000000"/>
          <w:spacing w:val="-12"/>
        </w:rPr>
      </w:pPr>
    </w:p>
    <w:p w14:paraId="5BC370AC" w14:textId="77777777" w:rsidR="008E3C8B" w:rsidRPr="00D9111F" w:rsidRDefault="008E3C8B" w:rsidP="008E3C8B">
      <w:pPr>
        <w:shd w:val="clear" w:color="auto" w:fill="FFFFFF"/>
        <w:tabs>
          <w:tab w:val="left" w:pos="262"/>
          <w:tab w:val="left" w:leader="underscore" w:pos="2122"/>
        </w:tabs>
        <w:jc w:val="both"/>
        <w:rPr>
          <w:color w:val="000000"/>
          <w:spacing w:val="-12"/>
        </w:rPr>
      </w:pPr>
      <w:r w:rsidRPr="00D9111F">
        <w:rPr>
          <w:color w:val="000000"/>
          <w:spacing w:val="-12"/>
        </w:rPr>
        <w:t xml:space="preserve"> </w:t>
      </w:r>
      <w:proofErr w:type="gramStart"/>
      <w:r w:rsidRPr="00D9111F">
        <w:rPr>
          <w:color w:val="000000"/>
          <w:spacing w:val="-12"/>
        </w:rPr>
        <w:t>р</w:t>
      </w:r>
      <w:proofErr w:type="gramEnd"/>
      <w:r w:rsidRPr="00D9111F">
        <w:rPr>
          <w:color w:val="000000"/>
          <w:spacing w:val="-12"/>
        </w:rPr>
        <w:t>/</w:t>
      </w:r>
      <w:proofErr w:type="spellStart"/>
      <w:r w:rsidRPr="00D9111F">
        <w:rPr>
          <w:color w:val="000000"/>
          <w:spacing w:val="-12"/>
        </w:rPr>
        <w:t>сч</w:t>
      </w:r>
      <w:proofErr w:type="spellEnd"/>
      <w:r w:rsidRPr="00D9111F">
        <w:rPr>
          <w:color w:val="000000"/>
          <w:spacing w:val="-12"/>
        </w:rPr>
        <w:t xml:space="preserve"> </w:t>
      </w:r>
      <w:r>
        <w:rPr>
          <w:color w:val="000000"/>
          <w:spacing w:val="-12"/>
        </w:rPr>
        <w:t xml:space="preserve"> </w:t>
      </w:r>
      <w:r w:rsidRPr="00D9111F">
        <w:rPr>
          <w:color w:val="000000"/>
          <w:spacing w:val="-12"/>
        </w:rPr>
        <w:t xml:space="preserve">№ </w:t>
      </w:r>
      <w:r>
        <w:rPr>
          <w:color w:val="000000"/>
          <w:spacing w:val="-12"/>
        </w:rPr>
        <w:t xml:space="preserve"> ____</w:t>
      </w:r>
      <w:r w:rsidRPr="00D9111F">
        <w:rPr>
          <w:color w:val="000000"/>
          <w:spacing w:val="-12"/>
        </w:rPr>
        <w:t>________________________________________________________________________</w:t>
      </w:r>
    </w:p>
    <w:p w14:paraId="73C666A6" w14:textId="77777777" w:rsidR="008E3C8B" w:rsidRPr="00D9111F" w:rsidRDefault="008E3C8B" w:rsidP="008E3C8B">
      <w:pPr>
        <w:shd w:val="clear" w:color="auto" w:fill="FFFFFF"/>
        <w:tabs>
          <w:tab w:val="left" w:pos="262"/>
          <w:tab w:val="left" w:leader="underscore" w:pos="2122"/>
        </w:tabs>
        <w:jc w:val="both"/>
        <w:rPr>
          <w:color w:val="000000"/>
          <w:spacing w:val="-12"/>
        </w:rPr>
      </w:pPr>
    </w:p>
    <w:p w14:paraId="1D5CEB4A" w14:textId="77777777" w:rsidR="008E3C8B" w:rsidRPr="00D9111F" w:rsidRDefault="008E3C8B" w:rsidP="008E3C8B">
      <w:pPr>
        <w:shd w:val="clear" w:color="auto" w:fill="FFFFFF"/>
        <w:tabs>
          <w:tab w:val="left" w:pos="262"/>
          <w:tab w:val="left" w:leader="underscore" w:pos="2122"/>
        </w:tabs>
        <w:jc w:val="both"/>
        <w:rPr>
          <w:color w:val="000000"/>
          <w:spacing w:val="-12"/>
        </w:rPr>
      </w:pPr>
      <w:proofErr w:type="gramStart"/>
      <w:r w:rsidRPr="00D9111F">
        <w:rPr>
          <w:color w:val="000000"/>
          <w:spacing w:val="-12"/>
        </w:rPr>
        <w:t>к</w:t>
      </w:r>
      <w:proofErr w:type="gramEnd"/>
      <w:r w:rsidRPr="00D9111F">
        <w:rPr>
          <w:color w:val="000000"/>
          <w:spacing w:val="-12"/>
        </w:rPr>
        <w:t>/счет</w:t>
      </w:r>
      <w:r>
        <w:rPr>
          <w:color w:val="000000"/>
          <w:spacing w:val="-12"/>
        </w:rPr>
        <w:t xml:space="preserve">  № </w:t>
      </w:r>
      <w:r w:rsidRPr="00D9111F">
        <w:rPr>
          <w:color w:val="000000"/>
          <w:spacing w:val="-12"/>
        </w:rPr>
        <w:t>____________________ КПП_________________________БИК_________________</w:t>
      </w:r>
    </w:p>
    <w:p w14:paraId="10BB2876" w14:textId="77777777" w:rsidR="008E3C8B" w:rsidRPr="00D9111F" w:rsidRDefault="008E3C8B" w:rsidP="008E3C8B">
      <w:pPr>
        <w:shd w:val="clear" w:color="auto" w:fill="FFFFFF"/>
        <w:tabs>
          <w:tab w:val="left" w:pos="262"/>
          <w:tab w:val="left" w:leader="underscore" w:pos="2122"/>
        </w:tabs>
        <w:jc w:val="both"/>
        <w:rPr>
          <w:color w:val="000000"/>
          <w:spacing w:val="-12"/>
        </w:rPr>
      </w:pPr>
    </w:p>
    <w:p w14:paraId="770C01A5" w14:textId="77777777" w:rsidR="008E3C8B" w:rsidRPr="00225289" w:rsidRDefault="008E3C8B" w:rsidP="008E3C8B">
      <w:pPr>
        <w:shd w:val="clear" w:color="auto" w:fill="FFFFFF"/>
        <w:tabs>
          <w:tab w:val="left" w:pos="262"/>
          <w:tab w:val="left" w:leader="underscore" w:pos="2122"/>
        </w:tabs>
        <w:jc w:val="both"/>
        <w:rPr>
          <w:color w:val="000000"/>
          <w:spacing w:val="2"/>
        </w:rPr>
      </w:pPr>
      <w:r w:rsidRPr="00D9111F">
        <w:rPr>
          <w:color w:val="000000"/>
          <w:spacing w:val="-12"/>
        </w:rPr>
        <w:t>3.</w:t>
      </w:r>
      <w:r w:rsidRPr="00D9111F">
        <w:rPr>
          <w:color w:val="000000"/>
        </w:rPr>
        <w:tab/>
      </w:r>
      <w:proofErr w:type="gramStart"/>
      <w:r w:rsidRPr="00D9111F">
        <w:rPr>
          <w:color w:val="000000"/>
          <w:spacing w:val="-2"/>
        </w:rPr>
        <w:t>Изучив извещение о проведении запрос</w:t>
      </w:r>
      <w:r>
        <w:rPr>
          <w:color w:val="000000"/>
          <w:spacing w:val="-2"/>
        </w:rPr>
        <w:t>а</w:t>
      </w:r>
      <w:r w:rsidRPr="00D9111F">
        <w:rPr>
          <w:color w:val="000000"/>
          <w:spacing w:val="-2"/>
        </w:rPr>
        <w:t xml:space="preserve"> котировок, размещенное на официальном сайте </w:t>
      </w:r>
      <w:r>
        <w:rPr>
          <w:color w:val="000000"/>
          <w:spacing w:val="-2"/>
        </w:rPr>
        <w:t xml:space="preserve">Темрюкского городского поселения Темрюкского района </w:t>
      </w:r>
      <w:r w:rsidRPr="00D9111F">
        <w:rPr>
          <w:color w:val="000000"/>
          <w:spacing w:val="-2"/>
        </w:rPr>
        <w:t xml:space="preserve">для размещения информации о размещении заказов </w:t>
      </w:r>
      <w:r w:rsidRPr="008E3C8B">
        <w:rPr>
          <w:color w:val="000000"/>
          <w:spacing w:val="-2"/>
        </w:rPr>
        <w:t xml:space="preserve"> </w:t>
      </w:r>
      <w:hyperlink r:id="rId7" w:history="1">
        <w:r w:rsidRPr="0032796F">
          <w:rPr>
            <w:rStyle w:val="a3"/>
            <w:spacing w:val="-2"/>
            <w:lang w:val="en-US"/>
          </w:rPr>
          <w:t>www</w:t>
        </w:r>
        <w:r w:rsidRPr="0032796F">
          <w:rPr>
            <w:rStyle w:val="a3"/>
            <w:spacing w:val="-2"/>
          </w:rPr>
          <w:t>.</w:t>
        </w:r>
        <w:proofErr w:type="spellStart"/>
        <w:r w:rsidRPr="0032796F">
          <w:rPr>
            <w:rStyle w:val="a3"/>
            <w:spacing w:val="-2"/>
            <w:lang w:val="en-US"/>
          </w:rPr>
          <w:t>admtemryuk</w:t>
        </w:r>
        <w:proofErr w:type="spellEnd"/>
        <w:r w:rsidRPr="0032796F">
          <w:rPr>
            <w:rStyle w:val="a3"/>
            <w:spacing w:val="-2"/>
          </w:rPr>
          <w:t>.</w:t>
        </w:r>
        <w:proofErr w:type="spellStart"/>
        <w:r w:rsidRPr="0032796F">
          <w:rPr>
            <w:rStyle w:val="a3"/>
            <w:spacing w:val="-2"/>
            <w:lang w:val="en-US"/>
          </w:rPr>
          <w:t>ru</w:t>
        </w:r>
        <w:proofErr w:type="spellEnd"/>
      </w:hyperlink>
      <w:r w:rsidRPr="008E3C8B">
        <w:rPr>
          <w:color w:val="000000"/>
          <w:spacing w:val="-2"/>
        </w:rPr>
        <w:t xml:space="preserve"> </w:t>
      </w:r>
      <w:r w:rsidRPr="00D9111F">
        <w:rPr>
          <w:color w:val="000000"/>
          <w:spacing w:val="-2"/>
        </w:rPr>
        <w:t>,</w:t>
      </w:r>
      <w:r>
        <w:rPr>
          <w:color w:val="000000"/>
          <w:spacing w:val="-2"/>
        </w:rPr>
        <w:t xml:space="preserve"> </w:t>
      </w:r>
      <w:r w:rsidRPr="00D9111F">
        <w:rPr>
          <w:color w:val="000000"/>
          <w:spacing w:val="-2"/>
        </w:rPr>
        <w:t xml:space="preserve">настоящей </w:t>
      </w:r>
      <w:r w:rsidRPr="00D9111F">
        <w:rPr>
          <w:color w:val="000000"/>
          <w:spacing w:val="7"/>
        </w:rPr>
        <w:t>котировочной заявкой выражае</w:t>
      </w:r>
      <w:r>
        <w:rPr>
          <w:color w:val="000000"/>
          <w:spacing w:val="7"/>
        </w:rPr>
        <w:t>м</w:t>
      </w:r>
      <w:r w:rsidRPr="00D9111F">
        <w:rPr>
          <w:color w:val="000000"/>
          <w:spacing w:val="7"/>
        </w:rPr>
        <w:t xml:space="preserve"> свое согласие поставить указанные ниже товары, работы, услуги  в </w:t>
      </w:r>
      <w:r w:rsidRPr="00D9111F">
        <w:rPr>
          <w:color w:val="000000"/>
          <w:spacing w:val="2"/>
        </w:rPr>
        <w:t xml:space="preserve">указанных объемах и по указанным ценам </w:t>
      </w:r>
      <w:r w:rsidRPr="00D9111F">
        <w:rPr>
          <w:color w:val="000000"/>
          <w:spacing w:val="7"/>
        </w:rPr>
        <w:t>на условиях  контракта, обозначенных в извещении о проведении запрос</w:t>
      </w:r>
      <w:r>
        <w:rPr>
          <w:color w:val="000000"/>
          <w:spacing w:val="7"/>
        </w:rPr>
        <w:t>ов</w:t>
      </w:r>
      <w:r w:rsidRPr="00D9111F">
        <w:rPr>
          <w:color w:val="000000"/>
          <w:spacing w:val="7"/>
        </w:rPr>
        <w:t xml:space="preserve"> котировок </w:t>
      </w:r>
      <w:r w:rsidRPr="00D9111F">
        <w:rPr>
          <w:color w:val="000000"/>
        </w:rPr>
        <w:t>от   «_____»  ___________</w:t>
      </w:r>
      <w:r w:rsidRPr="00D9111F">
        <w:rPr>
          <w:i/>
          <w:iCs/>
          <w:color w:val="000000"/>
        </w:rPr>
        <w:t xml:space="preserve">    </w:t>
      </w:r>
      <w:r w:rsidRPr="00D9111F">
        <w:rPr>
          <w:color w:val="000000"/>
        </w:rPr>
        <w:t>20</w:t>
      </w:r>
      <w:r>
        <w:rPr>
          <w:color w:val="000000"/>
        </w:rPr>
        <w:t>1</w:t>
      </w:r>
      <w:r w:rsidR="00F4617C">
        <w:rPr>
          <w:color w:val="000000"/>
        </w:rPr>
        <w:t>0</w:t>
      </w:r>
      <w:r w:rsidRPr="00D9111F">
        <w:rPr>
          <w:b/>
          <w:bCs/>
          <w:color w:val="000000"/>
        </w:rPr>
        <w:t xml:space="preserve"> </w:t>
      </w:r>
      <w:r w:rsidRPr="00D9111F">
        <w:rPr>
          <w:color w:val="000000"/>
        </w:rPr>
        <w:t>г</w:t>
      </w:r>
      <w:r w:rsidRPr="00225289">
        <w:rPr>
          <w:color w:val="000000"/>
          <w:spacing w:val="2"/>
        </w:rPr>
        <w:t>.  №__</w:t>
      </w:r>
      <w:r>
        <w:rPr>
          <w:color w:val="000000"/>
          <w:spacing w:val="2"/>
        </w:rPr>
        <w:t>________</w:t>
      </w:r>
      <w:r w:rsidRPr="00225289">
        <w:rPr>
          <w:color w:val="000000"/>
          <w:spacing w:val="2"/>
        </w:rPr>
        <w:t>.</w:t>
      </w:r>
      <w:proofErr w:type="gramEnd"/>
    </w:p>
    <w:p w14:paraId="22A7FB6C" w14:textId="77777777" w:rsidR="008E3C8B" w:rsidRPr="00D9111F" w:rsidRDefault="008E3C8B" w:rsidP="008E3C8B">
      <w:pPr>
        <w:shd w:val="clear" w:color="auto" w:fill="FFFFFF"/>
        <w:tabs>
          <w:tab w:val="left" w:pos="262"/>
        </w:tabs>
        <w:jc w:val="both"/>
        <w:rPr>
          <w:color w:val="000000"/>
          <w:spacing w:val="-12"/>
        </w:rPr>
      </w:pPr>
    </w:p>
    <w:p w14:paraId="2165280A" w14:textId="77777777" w:rsidR="008E3C8B" w:rsidRPr="002757A7" w:rsidRDefault="008E3C8B" w:rsidP="008E3C8B">
      <w:pPr>
        <w:shd w:val="clear" w:color="auto" w:fill="FFFFFF"/>
        <w:tabs>
          <w:tab w:val="left" w:pos="262"/>
        </w:tabs>
        <w:jc w:val="both"/>
        <w:rPr>
          <w:color w:val="000000"/>
          <w:spacing w:val="-1"/>
        </w:rPr>
      </w:pPr>
      <w:r w:rsidRPr="00D9111F">
        <w:rPr>
          <w:color w:val="000000"/>
          <w:spacing w:val="-12"/>
        </w:rPr>
        <w:t>4.</w:t>
      </w:r>
      <w:r w:rsidRPr="00D9111F">
        <w:rPr>
          <w:color w:val="000000"/>
        </w:rPr>
        <w:tab/>
      </w:r>
      <w:r w:rsidRPr="00D9111F">
        <w:rPr>
          <w:color w:val="000000"/>
          <w:spacing w:val="1"/>
        </w:rPr>
        <w:t xml:space="preserve">Наименование, характеристики и количество поставляемых товаров, наименование и объем </w:t>
      </w:r>
      <w:r w:rsidRPr="00D9111F">
        <w:rPr>
          <w:color w:val="000000"/>
          <w:spacing w:val="-1"/>
        </w:rPr>
        <w:t xml:space="preserve">выполняемых работ, оказываемых услуг </w:t>
      </w:r>
    </w:p>
    <w:tbl>
      <w:tblPr>
        <w:tblW w:w="10068" w:type="dxa"/>
        <w:tblInd w:w="-38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2308"/>
        <w:gridCol w:w="3158"/>
        <w:gridCol w:w="526"/>
        <w:gridCol w:w="890"/>
        <w:gridCol w:w="1418"/>
        <w:gridCol w:w="1768"/>
      </w:tblGrid>
      <w:tr w:rsidR="008E3C8B" w:rsidRPr="00683459" w14:paraId="17378050" w14:textId="77777777" w:rsidTr="00AB600B">
        <w:trPr>
          <w:trHeight w:hRule="exact" w:val="594"/>
        </w:trPr>
        <w:tc>
          <w:tcPr>
            <w:tcW w:w="2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0BDDE40" w14:textId="77777777" w:rsidR="008E3C8B" w:rsidRPr="00683459" w:rsidRDefault="008E3C8B" w:rsidP="00927712">
            <w:pPr>
              <w:shd w:val="clear" w:color="auto" w:fill="FFFFFF"/>
              <w:jc w:val="center"/>
            </w:pPr>
            <w:r w:rsidRPr="00683459">
              <w:t>Наименование товаров, работ и услуг</w:t>
            </w:r>
          </w:p>
        </w:tc>
        <w:tc>
          <w:tcPr>
            <w:tcW w:w="3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F041630" w14:textId="77777777" w:rsidR="008E3C8B" w:rsidRPr="00683459" w:rsidRDefault="008E3C8B" w:rsidP="00927712">
            <w:pPr>
              <w:shd w:val="clear" w:color="auto" w:fill="FFFFFF"/>
              <w:jc w:val="center"/>
            </w:pPr>
            <w:r>
              <w:t>Характеристики</w:t>
            </w:r>
            <w:r w:rsidRPr="00683459">
              <w:t xml:space="preserve"> предлагаем</w:t>
            </w:r>
            <w:r>
              <w:t>ых</w:t>
            </w:r>
            <w:r w:rsidRPr="00683459">
              <w:t xml:space="preserve"> товаро</w:t>
            </w:r>
            <w:r>
              <w:t>в**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AD42094" w14:textId="77777777" w:rsidR="008E3C8B" w:rsidRPr="00683459" w:rsidRDefault="008E3C8B" w:rsidP="00927712">
            <w:pPr>
              <w:shd w:val="clear" w:color="auto" w:fill="FFFFFF"/>
              <w:jc w:val="center"/>
            </w:pPr>
            <w:r w:rsidRPr="00683459">
              <w:t>Ед. изм.</w:t>
            </w:r>
          </w:p>
        </w:tc>
        <w:tc>
          <w:tcPr>
            <w:tcW w:w="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6F2B23E" w14:textId="77777777" w:rsidR="008E3C8B" w:rsidRPr="00683459" w:rsidRDefault="008E3C8B" w:rsidP="00927712">
            <w:pPr>
              <w:shd w:val="clear" w:color="auto" w:fill="FFFFFF"/>
              <w:jc w:val="center"/>
            </w:pPr>
            <w:r w:rsidRPr="00683459">
              <w:t>Кол-во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7ACE4B2" w14:textId="77777777" w:rsidR="008E3C8B" w:rsidRPr="00683459" w:rsidRDefault="008E3C8B" w:rsidP="00927712">
            <w:pPr>
              <w:shd w:val="clear" w:color="auto" w:fill="FFFFFF"/>
              <w:jc w:val="center"/>
            </w:pPr>
            <w:r w:rsidRPr="00683459">
              <w:t>Цена за единицу, руб.</w:t>
            </w:r>
          </w:p>
        </w:tc>
        <w:tc>
          <w:tcPr>
            <w:tcW w:w="1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ECE30EC" w14:textId="77777777" w:rsidR="008E3C8B" w:rsidRPr="00683459" w:rsidRDefault="008E3C8B" w:rsidP="00927712">
            <w:pPr>
              <w:shd w:val="clear" w:color="auto" w:fill="FFFFFF"/>
              <w:jc w:val="center"/>
            </w:pPr>
            <w:r>
              <w:t>Цена контракта</w:t>
            </w:r>
            <w:r w:rsidRPr="00683459">
              <w:t>, руб</w:t>
            </w:r>
            <w:r>
              <w:t>.</w:t>
            </w:r>
          </w:p>
        </w:tc>
      </w:tr>
      <w:tr w:rsidR="008E3C8B" w:rsidRPr="00374516" w14:paraId="23282E04" w14:textId="77777777" w:rsidTr="00AB600B">
        <w:trPr>
          <w:trHeight w:hRule="exact" w:val="641"/>
        </w:trPr>
        <w:tc>
          <w:tcPr>
            <w:tcW w:w="2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74247D7" w14:textId="77777777" w:rsidR="00AB600B" w:rsidRDefault="00AB600B" w:rsidP="00AB600B">
            <w:pPr>
              <w:shd w:val="clear" w:color="auto" w:fill="FFFFFF"/>
              <w:jc w:val="center"/>
            </w:pPr>
          </w:p>
          <w:p w14:paraId="54CAE795" w14:textId="77777777" w:rsidR="008E3C8B" w:rsidRPr="00AB600B" w:rsidRDefault="005151FA" w:rsidP="005151FA">
            <w:pPr>
              <w:shd w:val="clear" w:color="auto" w:fill="FFFFFF"/>
              <w:jc w:val="center"/>
            </w:pPr>
            <w:r>
              <w:t>Перевозка щебня</w:t>
            </w:r>
          </w:p>
        </w:tc>
        <w:tc>
          <w:tcPr>
            <w:tcW w:w="3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7232F3A" w14:textId="77777777" w:rsidR="008E3C8B" w:rsidRDefault="008E3C8B" w:rsidP="00AB600B">
            <w:pPr>
              <w:shd w:val="clear" w:color="auto" w:fill="FFFFFF"/>
              <w:jc w:val="center"/>
              <w:rPr>
                <w:sz w:val="28"/>
                <w:szCs w:val="28"/>
              </w:rPr>
            </w:pPr>
          </w:p>
          <w:p w14:paraId="6BD76D5A" w14:textId="77777777" w:rsidR="00AB600B" w:rsidRPr="00AB600B" w:rsidRDefault="00AB600B" w:rsidP="00AB600B">
            <w:pPr>
              <w:shd w:val="clear" w:color="auto" w:fill="FFFFFF"/>
              <w:jc w:val="center"/>
            </w:pPr>
            <w:r w:rsidRPr="00AB600B">
              <w:t>фракция 40-70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28B191F" w14:textId="77777777" w:rsidR="008E3C8B" w:rsidRDefault="008E3C8B" w:rsidP="00AB600B">
            <w:pPr>
              <w:shd w:val="clear" w:color="auto" w:fill="FFFFFF"/>
              <w:jc w:val="center"/>
              <w:rPr>
                <w:sz w:val="28"/>
                <w:szCs w:val="28"/>
              </w:rPr>
            </w:pPr>
          </w:p>
          <w:p w14:paraId="6D4F84D0" w14:textId="77777777" w:rsidR="003213B5" w:rsidRPr="003213B5" w:rsidRDefault="003213B5" w:rsidP="00AB600B">
            <w:pPr>
              <w:shd w:val="clear" w:color="auto" w:fill="FFFFFF"/>
              <w:jc w:val="center"/>
            </w:pPr>
            <w:r w:rsidRPr="003213B5">
              <w:t>М3</w:t>
            </w:r>
          </w:p>
        </w:tc>
        <w:tc>
          <w:tcPr>
            <w:tcW w:w="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EA71581" w14:textId="77777777" w:rsidR="008E3C8B" w:rsidRDefault="008E3C8B" w:rsidP="00AB600B">
            <w:pPr>
              <w:shd w:val="clear" w:color="auto" w:fill="FFFFFF"/>
              <w:jc w:val="center"/>
              <w:rPr>
                <w:sz w:val="28"/>
                <w:szCs w:val="28"/>
              </w:rPr>
            </w:pPr>
          </w:p>
          <w:p w14:paraId="0AF0A5BF" w14:textId="77777777" w:rsidR="00AB600B" w:rsidRPr="00AB600B" w:rsidRDefault="00AB600B" w:rsidP="00AB600B">
            <w:pPr>
              <w:shd w:val="clear" w:color="auto" w:fill="FFFFFF"/>
              <w:jc w:val="center"/>
            </w:pPr>
            <w:r w:rsidRPr="00AB600B">
              <w:t>1500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D13467C" w14:textId="77777777" w:rsidR="008E3C8B" w:rsidRDefault="008E3C8B" w:rsidP="00AB600B">
            <w:pPr>
              <w:shd w:val="clear" w:color="auto" w:fill="FFFFFF"/>
              <w:jc w:val="center"/>
              <w:rPr>
                <w:sz w:val="28"/>
                <w:szCs w:val="28"/>
              </w:rPr>
            </w:pPr>
          </w:p>
          <w:p w14:paraId="7783E26D" w14:textId="77777777" w:rsidR="00AB600B" w:rsidRPr="00374516" w:rsidRDefault="00AB600B" w:rsidP="00AB600B">
            <w:pPr>
              <w:shd w:val="clear" w:color="auto" w:fill="FFFFFF"/>
              <w:jc w:val="center"/>
              <w:rPr>
                <w:sz w:val="28"/>
                <w:szCs w:val="28"/>
              </w:rPr>
            </w:pPr>
          </w:p>
        </w:tc>
        <w:tc>
          <w:tcPr>
            <w:tcW w:w="1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9927892" w14:textId="77777777" w:rsidR="008E3C8B" w:rsidRPr="00374516" w:rsidRDefault="008E3C8B" w:rsidP="00AB600B">
            <w:pPr>
              <w:shd w:val="clear" w:color="auto" w:fill="FFFFFF"/>
              <w:jc w:val="center"/>
              <w:rPr>
                <w:sz w:val="28"/>
                <w:szCs w:val="28"/>
              </w:rPr>
            </w:pPr>
          </w:p>
        </w:tc>
      </w:tr>
    </w:tbl>
    <w:p w14:paraId="577A130A" w14:textId="77777777" w:rsidR="008E3C8B" w:rsidRDefault="008E3C8B" w:rsidP="008E3C8B">
      <w:pPr>
        <w:shd w:val="clear" w:color="auto" w:fill="FFFFFF"/>
        <w:tabs>
          <w:tab w:val="left" w:pos="259"/>
          <w:tab w:val="left" w:pos="4742"/>
        </w:tabs>
        <w:jc w:val="both"/>
        <w:rPr>
          <w:color w:val="000000"/>
          <w:spacing w:val="5"/>
          <w:sz w:val="28"/>
          <w:szCs w:val="28"/>
        </w:rPr>
      </w:pPr>
    </w:p>
    <w:p w14:paraId="01393A55" w14:textId="77777777" w:rsidR="008E3C8B" w:rsidRPr="00D9111F" w:rsidRDefault="008E3C8B" w:rsidP="008E3C8B">
      <w:pPr>
        <w:shd w:val="clear" w:color="auto" w:fill="FFFFFF"/>
        <w:tabs>
          <w:tab w:val="left" w:pos="259"/>
          <w:tab w:val="left" w:pos="4742"/>
        </w:tabs>
        <w:jc w:val="both"/>
      </w:pPr>
      <w:r w:rsidRPr="00D9111F">
        <w:rPr>
          <w:color w:val="000000"/>
          <w:spacing w:val="5"/>
        </w:rPr>
        <w:t xml:space="preserve">5. </w:t>
      </w:r>
      <w:r w:rsidRPr="00D9111F">
        <w:t xml:space="preserve">Цена предлагаемых мною товаров, работ, услуг включает в себя все расходы, связанные с поставкой товара, выполнением работ, оказанием услуг, а также расходы на страхование, налоги, таможенные пошлины и другие обязательные платежи. </w:t>
      </w:r>
    </w:p>
    <w:p w14:paraId="0B7F7E3D" w14:textId="77777777" w:rsidR="008E3C8B" w:rsidRDefault="008E3C8B" w:rsidP="008E3C8B">
      <w:pPr>
        <w:shd w:val="clear" w:color="auto" w:fill="FFFFFF"/>
        <w:tabs>
          <w:tab w:val="left" w:pos="259"/>
          <w:tab w:val="left" w:pos="4742"/>
        </w:tabs>
        <w:jc w:val="both"/>
        <w:rPr>
          <w:color w:val="000000"/>
          <w:spacing w:val="-14"/>
        </w:rPr>
      </w:pPr>
    </w:p>
    <w:p w14:paraId="351A95D8" w14:textId="77777777" w:rsidR="008E3C8B" w:rsidRDefault="007F2570" w:rsidP="008E3C8B">
      <w:pPr>
        <w:shd w:val="clear" w:color="auto" w:fill="FFFFFF"/>
        <w:tabs>
          <w:tab w:val="left" w:pos="259"/>
          <w:tab w:val="left" w:pos="4742"/>
        </w:tabs>
        <w:jc w:val="both"/>
        <w:rPr>
          <w:color w:val="000000"/>
          <w:spacing w:val="-14"/>
        </w:rPr>
      </w:pPr>
      <w:r>
        <w:rPr>
          <w:color w:val="000000"/>
          <w:spacing w:val="-14"/>
        </w:rPr>
        <w:t xml:space="preserve"> </w:t>
      </w:r>
    </w:p>
    <w:p w14:paraId="57F360D6" w14:textId="77777777" w:rsidR="008E3C8B" w:rsidRPr="00D9111F" w:rsidRDefault="008E3C8B" w:rsidP="008E3C8B">
      <w:pPr>
        <w:shd w:val="clear" w:color="auto" w:fill="FFFFFF"/>
        <w:tabs>
          <w:tab w:val="left" w:pos="259"/>
          <w:tab w:val="left" w:pos="4742"/>
        </w:tabs>
        <w:jc w:val="both"/>
      </w:pPr>
      <w:r w:rsidRPr="00D9111F">
        <w:rPr>
          <w:color w:val="000000"/>
          <w:spacing w:val="-14"/>
        </w:rPr>
        <w:t xml:space="preserve">Руководитель                            </w:t>
      </w:r>
      <w:r>
        <w:rPr>
          <w:color w:val="000000"/>
          <w:spacing w:val="-14"/>
        </w:rPr>
        <w:t xml:space="preserve">                          ____________</w:t>
      </w:r>
      <w:r w:rsidRPr="00D9111F">
        <w:rPr>
          <w:color w:val="000000"/>
          <w:spacing w:val="-14"/>
        </w:rPr>
        <w:t xml:space="preserve">______                       </w:t>
      </w:r>
      <w:r>
        <w:rPr>
          <w:color w:val="000000"/>
          <w:spacing w:val="-14"/>
        </w:rPr>
        <w:t xml:space="preserve">                            _________________</w:t>
      </w:r>
      <w:r w:rsidRPr="00D9111F">
        <w:rPr>
          <w:color w:val="000000"/>
          <w:spacing w:val="-14"/>
        </w:rPr>
        <w:t xml:space="preserve">             </w:t>
      </w:r>
      <w:r>
        <w:rPr>
          <w:color w:val="000000"/>
          <w:spacing w:val="-14"/>
        </w:rPr>
        <w:t xml:space="preserve">                                       </w:t>
      </w:r>
    </w:p>
    <w:p w14:paraId="2ED6E060" w14:textId="77777777" w:rsidR="008E3C8B" w:rsidRPr="00D9111F" w:rsidRDefault="008E3C8B" w:rsidP="008E3C8B">
      <w:pPr>
        <w:shd w:val="clear" w:color="auto" w:fill="FFFFFF"/>
        <w:tabs>
          <w:tab w:val="left" w:pos="259"/>
          <w:tab w:val="left" w:pos="4742"/>
        </w:tabs>
        <w:jc w:val="both"/>
        <w:rPr>
          <w:color w:val="000000"/>
          <w:spacing w:val="-14"/>
        </w:rPr>
      </w:pPr>
      <w:r w:rsidRPr="00D9111F">
        <w:rPr>
          <w:color w:val="000000"/>
          <w:spacing w:val="-14"/>
        </w:rPr>
        <w:t xml:space="preserve">     </w:t>
      </w:r>
      <w:r>
        <w:rPr>
          <w:color w:val="000000"/>
          <w:spacing w:val="-14"/>
        </w:rPr>
        <w:tab/>
        <w:t xml:space="preserve">                                                                                    (подпись)</w:t>
      </w:r>
      <w:r>
        <w:rPr>
          <w:color w:val="000000"/>
          <w:spacing w:val="-14"/>
        </w:rPr>
        <w:tab/>
      </w:r>
      <w:r>
        <w:rPr>
          <w:color w:val="000000"/>
          <w:spacing w:val="-14"/>
        </w:rPr>
        <w:tab/>
      </w:r>
      <w:r>
        <w:rPr>
          <w:color w:val="000000"/>
          <w:spacing w:val="-14"/>
        </w:rPr>
        <w:tab/>
      </w:r>
      <w:r>
        <w:rPr>
          <w:color w:val="000000"/>
          <w:spacing w:val="-14"/>
        </w:rPr>
        <w:tab/>
      </w:r>
      <w:r>
        <w:rPr>
          <w:color w:val="000000"/>
          <w:spacing w:val="-14"/>
        </w:rPr>
        <w:tab/>
      </w:r>
      <w:r w:rsidRPr="00D9111F">
        <w:rPr>
          <w:color w:val="000000"/>
          <w:spacing w:val="-14"/>
        </w:rPr>
        <w:t>Ф.И.О.</w:t>
      </w:r>
    </w:p>
    <w:p w14:paraId="046A90F4" w14:textId="77777777" w:rsidR="008E3C8B" w:rsidRDefault="008E3C8B" w:rsidP="008E3C8B">
      <w:pPr>
        <w:shd w:val="clear" w:color="auto" w:fill="FFFFFF"/>
        <w:tabs>
          <w:tab w:val="left" w:pos="259"/>
          <w:tab w:val="left" w:pos="4742"/>
        </w:tabs>
        <w:jc w:val="both"/>
        <w:rPr>
          <w:color w:val="000000"/>
          <w:spacing w:val="-14"/>
        </w:rPr>
      </w:pPr>
      <w:r w:rsidRPr="00D9111F">
        <w:rPr>
          <w:color w:val="000000"/>
          <w:spacing w:val="-14"/>
        </w:rPr>
        <w:t>М.П.</w:t>
      </w:r>
    </w:p>
    <w:sectPr w:rsidR="008E3C8B" w:rsidSect="00BF1E16">
      <w:pgSz w:w="11906" w:h="16838"/>
      <w:pgMar w:top="993" w:right="567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imesET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F086A6A"/>
    <w:multiLevelType w:val="hybridMultilevel"/>
    <w:tmpl w:val="6748A3F2"/>
    <w:lvl w:ilvl="0" w:tplc="6DD8791A">
      <w:start w:val="1"/>
      <w:numFmt w:val="decimal"/>
      <w:lvlText w:val="%1."/>
      <w:lvlJc w:val="left"/>
      <w:pPr>
        <w:ind w:left="720" w:hanging="360"/>
      </w:pPr>
      <w:rPr>
        <w:rFonts w:ascii="Calibri" w:eastAsia="Times New Roman" w:hAnsi="Calibri"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2FE595B"/>
    <w:multiLevelType w:val="hybridMultilevel"/>
    <w:tmpl w:val="AE046B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2CB453E"/>
    <w:multiLevelType w:val="hybridMultilevel"/>
    <w:tmpl w:val="F4A61E70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79F202CC"/>
    <w:multiLevelType w:val="hybridMultilevel"/>
    <w:tmpl w:val="539C14C2"/>
    <w:lvl w:ilvl="0" w:tplc="57E0B1BE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4">
    <w:nsid w:val="7D6D21C1"/>
    <w:multiLevelType w:val="hybridMultilevel"/>
    <w:tmpl w:val="704CA12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4"/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9"/>
  <w:embedSystem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noPunctuationKerning/>
  <w:characterSpacingControl w:val="doNotCompress"/>
  <w:compat>
    <w:compatSetting w:name="compatibilityMode" w:uri="http://schemas.microsoft.com/office/word" w:val="12"/>
  </w:compat>
  <w:rsids>
    <w:rsidRoot w:val="00E027EA"/>
    <w:rsid w:val="00006B7B"/>
    <w:rsid w:val="000120F7"/>
    <w:rsid w:val="00024FBC"/>
    <w:rsid w:val="0002674D"/>
    <w:rsid w:val="00035562"/>
    <w:rsid w:val="000427C5"/>
    <w:rsid w:val="0004293B"/>
    <w:rsid w:val="000451AB"/>
    <w:rsid w:val="0005598D"/>
    <w:rsid w:val="00056F49"/>
    <w:rsid w:val="0007206C"/>
    <w:rsid w:val="0007337F"/>
    <w:rsid w:val="000859D8"/>
    <w:rsid w:val="0008777C"/>
    <w:rsid w:val="00090D98"/>
    <w:rsid w:val="000A1422"/>
    <w:rsid w:val="000A5072"/>
    <w:rsid w:val="000B4F5C"/>
    <w:rsid w:val="000D263A"/>
    <w:rsid w:val="000D7710"/>
    <w:rsid w:val="000F4D8C"/>
    <w:rsid w:val="00122214"/>
    <w:rsid w:val="0013043A"/>
    <w:rsid w:val="00130A4D"/>
    <w:rsid w:val="00133192"/>
    <w:rsid w:val="00133EBB"/>
    <w:rsid w:val="00135185"/>
    <w:rsid w:val="00135980"/>
    <w:rsid w:val="00137B71"/>
    <w:rsid w:val="00142C01"/>
    <w:rsid w:val="00147FA9"/>
    <w:rsid w:val="001554A8"/>
    <w:rsid w:val="001623ED"/>
    <w:rsid w:val="00162A53"/>
    <w:rsid w:val="00173127"/>
    <w:rsid w:val="00175211"/>
    <w:rsid w:val="00180F87"/>
    <w:rsid w:val="00195A81"/>
    <w:rsid w:val="001B6222"/>
    <w:rsid w:val="001C007E"/>
    <w:rsid w:val="001C6D40"/>
    <w:rsid w:val="001D0F76"/>
    <w:rsid w:val="001D6B7D"/>
    <w:rsid w:val="001E16A6"/>
    <w:rsid w:val="001E4192"/>
    <w:rsid w:val="001E43A3"/>
    <w:rsid w:val="001E5FEA"/>
    <w:rsid w:val="001E6C03"/>
    <w:rsid w:val="001F14EB"/>
    <w:rsid w:val="001F4724"/>
    <w:rsid w:val="001F6951"/>
    <w:rsid w:val="00200F35"/>
    <w:rsid w:val="0021288F"/>
    <w:rsid w:val="00214556"/>
    <w:rsid w:val="00216D4C"/>
    <w:rsid w:val="00225B1E"/>
    <w:rsid w:val="00232464"/>
    <w:rsid w:val="0023674D"/>
    <w:rsid w:val="00250563"/>
    <w:rsid w:val="00261446"/>
    <w:rsid w:val="002756BA"/>
    <w:rsid w:val="00282A7F"/>
    <w:rsid w:val="002901D1"/>
    <w:rsid w:val="00291CBC"/>
    <w:rsid w:val="0029577C"/>
    <w:rsid w:val="002B0B66"/>
    <w:rsid w:val="002B2DBA"/>
    <w:rsid w:val="002B46DA"/>
    <w:rsid w:val="002B7200"/>
    <w:rsid w:val="002C42CC"/>
    <w:rsid w:val="002E17C4"/>
    <w:rsid w:val="002E5A3A"/>
    <w:rsid w:val="002F7BF7"/>
    <w:rsid w:val="00301DB6"/>
    <w:rsid w:val="00302D9C"/>
    <w:rsid w:val="00303CBB"/>
    <w:rsid w:val="003050D0"/>
    <w:rsid w:val="00311832"/>
    <w:rsid w:val="00312810"/>
    <w:rsid w:val="003213B5"/>
    <w:rsid w:val="00330327"/>
    <w:rsid w:val="00340F08"/>
    <w:rsid w:val="00343A43"/>
    <w:rsid w:val="003510C9"/>
    <w:rsid w:val="00364312"/>
    <w:rsid w:val="00376740"/>
    <w:rsid w:val="00377244"/>
    <w:rsid w:val="00383B50"/>
    <w:rsid w:val="00384802"/>
    <w:rsid w:val="003860A9"/>
    <w:rsid w:val="00391018"/>
    <w:rsid w:val="003A361B"/>
    <w:rsid w:val="003B67F1"/>
    <w:rsid w:val="003C185E"/>
    <w:rsid w:val="003C7C99"/>
    <w:rsid w:val="003D222B"/>
    <w:rsid w:val="003D2915"/>
    <w:rsid w:val="003E21A4"/>
    <w:rsid w:val="003E3ACA"/>
    <w:rsid w:val="00400C43"/>
    <w:rsid w:val="00402B38"/>
    <w:rsid w:val="00435412"/>
    <w:rsid w:val="00436AA0"/>
    <w:rsid w:val="0044006A"/>
    <w:rsid w:val="00451B29"/>
    <w:rsid w:val="00454072"/>
    <w:rsid w:val="00464093"/>
    <w:rsid w:val="00474613"/>
    <w:rsid w:val="00474B0A"/>
    <w:rsid w:val="004813AC"/>
    <w:rsid w:val="004A7B66"/>
    <w:rsid w:val="004B4138"/>
    <w:rsid w:val="004B5440"/>
    <w:rsid w:val="004B6DB2"/>
    <w:rsid w:val="004C0046"/>
    <w:rsid w:val="004C1980"/>
    <w:rsid w:val="004D240C"/>
    <w:rsid w:val="004D3B0A"/>
    <w:rsid w:val="004F0B14"/>
    <w:rsid w:val="00501F7A"/>
    <w:rsid w:val="00512FF2"/>
    <w:rsid w:val="005151FA"/>
    <w:rsid w:val="0051582D"/>
    <w:rsid w:val="00516CC1"/>
    <w:rsid w:val="005259CF"/>
    <w:rsid w:val="0053552D"/>
    <w:rsid w:val="0055186B"/>
    <w:rsid w:val="00567AB8"/>
    <w:rsid w:val="005756A4"/>
    <w:rsid w:val="005862B4"/>
    <w:rsid w:val="00586AF3"/>
    <w:rsid w:val="005A32F0"/>
    <w:rsid w:val="005B3E96"/>
    <w:rsid w:val="005B55AE"/>
    <w:rsid w:val="005B5A64"/>
    <w:rsid w:val="005B5E22"/>
    <w:rsid w:val="005D0104"/>
    <w:rsid w:val="005D362C"/>
    <w:rsid w:val="005E2E37"/>
    <w:rsid w:val="005E4DD3"/>
    <w:rsid w:val="005F0F17"/>
    <w:rsid w:val="006112F6"/>
    <w:rsid w:val="0063140F"/>
    <w:rsid w:val="00631F84"/>
    <w:rsid w:val="00661FA0"/>
    <w:rsid w:val="00675F1A"/>
    <w:rsid w:val="00676066"/>
    <w:rsid w:val="00676927"/>
    <w:rsid w:val="006941BB"/>
    <w:rsid w:val="006C645B"/>
    <w:rsid w:val="006C68C8"/>
    <w:rsid w:val="006D4596"/>
    <w:rsid w:val="006E0605"/>
    <w:rsid w:val="006E6332"/>
    <w:rsid w:val="006F07B1"/>
    <w:rsid w:val="007132DD"/>
    <w:rsid w:val="00750B71"/>
    <w:rsid w:val="0076366A"/>
    <w:rsid w:val="007648F6"/>
    <w:rsid w:val="0076789C"/>
    <w:rsid w:val="00770573"/>
    <w:rsid w:val="0077142F"/>
    <w:rsid w:val="00773DCB"/>
    <w:rsid w:val="00777329"/>
    <w:rsid w:val="00782080"/>
    <w:rsid w:val="0078426D"/>
    <w:rsid w:val="00791730"/>
    <w:rsid w:val="007917CC"/>
    <w:rsid w:val="00797AAF"/>
    <w:rsid w:val="007A66A2"/>
    <w:rsid w:val="007B0180"/>
    <w:rsid w:val="007B6B6C"/>
    <w:rsid w:val="007C53E4"/>
    <w:rsid w:val="007D2D24"/>
    <w:rsid w:val="007D4697"/>
    <w:rsid w:val="007D4F03"/>
    <w:rsid w:val="007E12B0"/>
    <w:rsid w:val="007E7636"/>
    <w:rsid w:val="007E7719"/>
    <w:rsid w:val="007F2570"/>
    <w:rsid w:val="007F2CD9"/>
    <w:rsid w:val="00817DE3"/>
    <w:rsid w:val="00820D67"/>
    <w:rsid w:val="00822EA8"/>
    <w:rsid w:val="0082555D"/>
    <w:rsid w:val="00825BB6"/>
    <w:rsid w:val="008272B4"/>
    <w:rsid w:val="00827A66"/>
    <w:rsid w:val="008313CF"/>
    <w:rsid w:val="0083362C"/>
    <w:rsid w:val="00843921"/>
    <w:rsid w:val="00847444"/>
    <w:rsid w:val="00847FBD"/>
    <w:rsid w:val="0085021F"/>
    <w:rsid w:val="00851AEF"/>
    <w:rsid w:val="00861E8D"/>
    <w:rsid w:val="008645CA"/>
    <w:rsid w:val="008713A9"/>
    <w:rsid w:val="00874B26"/>
    <w:rsid w:val="00877062"/>
    <w:rsid w:val="00882E19"/>
    <w:rsid w:val="00891099"/>
    <w:rsid w:val="008B6370"/>
    <w:rsid w:val="008C6B99"/>
    <w:rsid w:val="008D1D04"/>
    <w:rsid w:val="008D2207"/>
    <w:rsid w:val="008D6517"/>
    <w:rsid w:val="008E104C"/>
    <w:rsid w:val="008E346D"/>
    <w:rsid w:val="008E3C8B"/>
    <w:rsid w:val="008F1007"/>
    <w:rsid w:val="008F3A87"/>
    <w:rsid w:val="00902347"/>
    <w:rsid w:val="00905289"/>
    <w:rsid w:val="00907B71"/>
    <w:rsid w:val="0091585A"/>
    <w:rsid w:val="009163DF"/>
    <w:rsid w:val="00922A96"/>
    <w:rsid w:val="00927712"/>
    <w:rsid w:val="00933E77"/>
    <w:rsid w:val="00935D92"/>
    <w:rsid w:val="00941534"/>
    <w:rsid w:val="009474B1"/>
    <w:rsid w:val="00961B96"/>
    <w:rsid w:val="00994812"/>
    <w:rsid w:val="009A4487"/>
    <w:rsid w:val="009A63CC"/>
    <w:rsid w:val="009A7E38"/>
    <w:rsid w:val="009C0E44"/>
    <w:rsid w:val="009D13EC"/>
    <w:rsid w:val="009D34CF"/>
    <w:rsid w:val="009D43CF"/>
    <w:rsid w:val="009D5C53"/>
    <w:rsid w:val="009D7454"/>
    <w:rsid w:val="009E06E5"/>
    <w:rsid w:val="009E0861"/>
    <w:rsid w:val="009E1DF9"/>
    <w:rsid w:val="009F2596"/>
    <w:rsid w:val="009F7998"/>
    <w:rsid w:val="00A0357F"/>
    <w:rsid w:val="00A060BD"/>
    <w:rsid w:val="00A10623"/>
    <w:rsid w:val="00A260DF"/>
    <w:rsid w:val="00A41E6E"/>
    <w:rsid w:val="00A42F3B"/>
    <w:rsid w:val="00A43F83"/>
    <w:rsid w:val="00A5776D"/>
    <w:rsid w:val="00A601AC"/>
    <w:rsid w:val="00A601B7"/>
    <w:rsid w:val="00A615EE"/>
    <w:rsid w:val="00A6616A"/>
    <w:rsid w:val="00A93729"/>
    <w:rsid w:val="00A93C18"/>
    <w:rsid w:val="00AA3AA4"/>
    <w:rsid w:val="00AA4B9D"/>
    <w:rsid w:val="00AA6005"/>
    <w:rsid w:val="00AB2B2F"/>
    <w:rsid w:val="00AB4D8A"/>
    <w:rsid w:val="00AB600B"/>
    <w:rsid w:val="00AB6A27"/>
    <w:rsid w:val="00AD38C0"/>
    <w:rsid w:val="00AD58B4"/>
    <w:rsid w:val="00AF67D6"/>
    <w:rsid w:val="00B009A4"/>
    <w:rsid w:val="00B103C1"/>
    <w:rsid w:val="00B16572"/>
    <w:rsid w:val="00B225F8"/>
    <w:rsid w:val="00B34060"/>
    <w:rsid w:val="00B44032"/>
    <w:rsid w:val="00B454A1"/>
    <w:rsid w:val="00B50358"/>
    <w:rsid w:val="00B54727"/>
    <w:rsid w:val="00B6231E"/>
    <w:rsid w:val="00B63FB6"/>
    <w:rsid w:val="00B64A3D"/>
    <w:rsid w:val="00B6577B"/>
    <w:rsid w:val="00B6752D"/>
    <w:rsid w:val="00B74BB1"/>
    <w:rsid w:val="00B81A2A"/>
    <w:rsid w:val="00B82BD0"/>
    <w:rsid w:val="00B836A2"/>
    <w:rsid w:val="00B86461"/>
    <w:rsid w:val="00B873F1"/>
    <w:rsid w:val="00B878CD"/>
    <w:rsid w:val="00B90E04"/>
    <w:rsid w:val="00B93077"/>
    <w:rsid w:val="00B94678"/>
    <w:rsid w:val="00BB1572"/>
    <w:rsid w:val="00BB67F3"/>
    <w:rsid w:val="00BB7086"/>
    <w:rsid w:val="00BC154F"/>
    <w:rsid w:val="00BC396B"/>
    <w:rsid w:val="00BC465B"/>
    <w:rsid w:val="00BE2A2B"/>
    <w:rsid w:val="00BE33D3"/>
    <w:rsid w:val="00BF1E16"/>
    <w:rsid w:val="00BF26DB"/>
    <w:rsid w:val="00BF34B9"/>
    <w:rsid w:val="00C01E14"/>
    <w:rsid w:val="00C12B97"/>
    <w:rsid w:val="00C228D6"/>
    <w:rsid w:val="00C301EB"/>
    <w:rsid w:val="00C31D5D"/>
    <w:rsid w:val="00C467F4"/>
    <w:rsid w:val="00C6219C"/>
    <w:rsid w:val="00C62A59"/>
    <w:rsid w:val="00C67182"/>
    <w:rsid w:val="00C81948"/>
    <w:rsid w:val="00C81BFE"/>
    <w:rsid w:val="00C86B5B"/>
    <w:rsid w:val="00C91A09"/>
    <w:rsid w:val="00C94A00"/>
    <w:rsid w:val="00C9673A"/>
    <w:rsid w:val="00C96D3F"/>
    <w:rsid w:val="00CA455B"/>
    <w:rsid w:val="00CA4FDD"/>
    <w:rsid w:val="00CA5FC1"/>
    <w:rsid w:val="00CA7A11"/>
    <w:rsid w:val="00CB62E4"/>
    <w:rsid w:val="00CC47D9"/>
    <w:rsid w:val="00CD2983"/>
    <w:rsid w:val="00CD3869"/>
    <w:rsid w:val="00CD4B5A"/>
    <w:rsid w:val="00CF6063"/>
    <w:rsid w:val="00D002FA"/>
    <w:rsid w:val="00D122CA"/>
    <w:rsid w:val="00D1719E"/>
    <w:rsid w:val="00D23BC1"/>
    <w:rsid w:val="00D23F08"/>
    <w:rsid w:val="00D41BBB"/>
    <w:rsid w:val="00D42F26"/>
    <w:rsid w:val="00D4459D"/>
    <w:rsid w:val="00D479ED"/>
    <w:rsid w:val="00D60470"/>
    <w:rsid w:val="00D612B2"/>
    <w:rsid w:val="00D70114"/>
    <w:rsid w:val="00D844DF"/>
    <w:rsid w:val="00D84DD8"/>
    <w:rsid w:val="00D90895"/>
    <w:rsid w:val="00D90C1B"/>
    <w:rsid w:val="00D93DFC"/>
    <w:rsid w:val="00D947FD"/>
    <w:rsid w:val="00DA07D4"/>
    <w:rsid w:val="00DA22A7"/>
    <w:rsid w:val="00DA5C48"/>
    <w:rsid w:val="00DB3C70"/>
    <w:rsid w:val="00DB71A3"/>
    <w:rsid w:val="00DC3668"/>
    <w:rsid w:val="00DE0879"/>
    <w:rsid w:val="00DE283D"/>
    <w:rsid w:val="00E027EA"/>
    <w:rsid w:val="00E02E58"/>
    <w:rsid w:val="00E1798E"/>
    <w:rsid w:val="00E2132E"/>
    <w:rsid w:val="00E25B53"/>
    <w:rsid w:val="00E32314"/>
    <w:rsid w:val="00E32BCA"/>
    <w:rsid w:val="00E40627"/>
    <w:rsid w:val="00E40E9A"/>
    <w:rsid w:val="00E46028"/>
    <w:rsid w:val="00E46A51"/>
    <w:rsid w:val="00E57531"/>
    <w:rsid w:val="00E75468"/>
    <w:rsid w:val="00E87FC5"/>
    <w:rsid w:val="00EA16F7"/>
    <w:rsid w:val="00EA5DA5"/>
    <w:rsid w:val="00EB2D83"/>
    <w:rsid w:val="00EB4A6F"/>
    <w:rsid w:val="00EB5B4F"/>
    <w:rsid w:val="00EC09E3"/>
    <w:rsid w:val="00EC22F9"/>
    <w:rsid w:val="00ED7983"/>
    <w:rsid w:val="00EE5136"/>
    <w:rsid w:val="00EE6BB3"/>
    <w:rsid w:val="00EF121F"/>
    <w:rsid w:val="00EF1466"/>
    <w:rsid w:val="00F03F5D"/>
    <w:rsid w:val="00F10959"/>
    <w:rsid w:val="00F10F4E"/>
    <w:rsid w:val="00F254E6"/>
    <w:rsid w:val="00F35DF8"/>
    <w:rsid w:val="00F378CD"/>
    <w:rsid w:val="00F45F01"/>
    <w:rsid w:val="00F4617C"/>
    <w:rsid w:val="00F5268D"/>
    <w:rsid w:val="00F53661"/>
    <w:rsid w:val="00F5379F"/>
    <w:rsid w:val="00F53DE0"/>
    <w:rsid w:val="00F57FC1"/>
    <w:rsid w:val="00F67EE0"/>
    <w:rsid w:val="00F73534"/>
    <w:rsid w:val="00F73CF2"/>
    <w:rsid w:val="00F74D93"/>
    <w:rsid w:val="00F7760C"/>
    <w:rsid w:val="00F81A91"/>
    <w:rsid w:val="00FA1A42"/>
    <w:rsid w:val="00FA27D6"/>
    <w:rsid w:val="00FA6A39"/>
    <w:rsid w:val="00FA7BDB"/>
    <w:rsid w:val="00FB41FC"/>
    <w:rsid w:val="00FD78E0"/>
    <w:rsid w:val="00FE6FCF"/>
    <w:rsid w:val="00FF71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196C2B9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E40E9A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B6752D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2">
    <w:name w:val="heading 2"/>
    <w:basedOn w:val="a"/>
    <w:next w:val="a"/>
    <w:qFormat/>
    <w:rsid w:val="00791730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qFormat/>
    <w:rsid w:val="00791730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8">
    <w:name w:val="heading 8"/>
    <w:basedOn w:val="a"/>
    <w:next w:val="a"/>
    <w:qFormat/>
    <w:rsid w:val="00E40E9A"/>
    <w:pPr>
      <w:spacing w:before="240" w:after="60"/>
      <w:outlineLvl w:val="7"/>
    </w:pPr>
    <w:rPr>
      <w:i/>
      <w:i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0">
    <w:name w:val="Body Text Indent 2"/>
    <w:basedOn w:val="a"/>
    <w:link w:val="21"/>
    <w:rsid w:val="00E40E9A"/>
    <w:pPr>
      <w:ind w:firstLine="540"/>
      <w:jc w:val="both"/>
    </w:pPr>
  </w:style>
  <w:style w:type="character" w:styleId="a3">
    <w:name w:val="Hyperlink"/>
    <w:basedOn w:val="a0"/>
    <w:rsid w:val="00E40E9A"/>
    <w:rPr>
      <w:color w:val="0000FF"/>
      <w:u w:val="single"/>
    </w:rPr>
  </w:style>
  <w:style w:type="paragraph" w:styleId="a4">
    <w:name w:val="Normal (Web)"/>
    <w:basedOn w:val="a"/>
    <w:rsid w:val="00E40E9A"/>
  </w:style>
  <w:style w:type="paragraph" w:customStyle="1" w:styleId="11">
    <w:name w:val="заголовок 11"/>
    <w:basedOn w:val="a"/>
    <w:next w:val="a"/>
    <w:rsid w:val="00E40E9A"/>
    <w:pPr>
      <w:keepNext/>
      <w:jc w:val="center"/>
    </w:pPr>
    <w:rPr>
      <w:snapToGrid w:val="0"/>
      <w:szCs w:val="20"/>
    </w:rPr>
  </w:style>
  <w:style w:type="paragraph" w:customStyle="1" w:styleId="12">
    <w:name w:val="Обычный1"/>
    <w:rsid w:val="00E40E9A"/>
    <w:rPr>
      <w:sz w:val="24"/>
    </w:rPr>
  </w:style>
  <w:style w:type="table" w:styleId="a5">
    <w:name w:val="Table Grid"/>
    <w:basedOn w:val="a1"/>
    <w:rsid w:val="00B50358"/>
    <w:rPr>
      <w:rFonts w:ascii="Arial" w:hAnsi="Arial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3">
    <w:name w:val="заголовок 1"/>
    <w:basedOn w:val="a"/>
    <w:next w:val="a"/>
    <w:rsid w:val="00E40E9A"/>
    <w:pPr>
      <w:keepNext/>
      <w:autoSpaceDE w:val="0"/>
      <w:autoSpaceDN w:val="0"/>
      <w:jc w:val="center"/>
      <w:outlineLvl w:val="0"/>
    </w:pPr>
    <w:rPr>
      <w:b/>
      <w:bCs/>
      <w:sz w:val="22"/>
      <w:szCs w:val="22"/>
    </w:rPr>
  </w:style>
  <w:style w:type="paragraph" w:styleId="a6">
    <w:name w:val="Title"/>
    <w:basedOn w:val="a"/>
    <w:qFormat/>
    <w:rsid w:val="00E40E9A"/>
    <w:pPr>
      <w:jc w:val="center"/>
    </w:pPr>
    <w:rPr>
      <w:b/>
      <w:bCs/>
    </w:rPr>
  </w:style>
  <w:style w:type="paragraph" w:customStyle="1" w:styleId="14">
    <w:name w:val="Обычный1"/>
    <w:rsid w:val="00E40E9A"/>
    <w:pPr>
      <w:jc w:val="both"/>
    </w:pPr>
    <w:rPr>
      <w:rFonts w:ascii="TimesET" w:hAnsi="TimesET"/>
      <w:sz w:val="24"/>
    </w:rPr>
  </w:style>
  <w:style w:type="paragraph" w:styleId="a7">
    <w:name w:val="Body Text Indent"/>
    <w:basedOn w:val="a"/>
    <w:rsid w:val="00E40E9A"/>
    <w:pPr>
      <w:spacing w:after="120"/>
      <w:ind w:left="283"/>
    </w:pPr>
  </w:style>
  <w:style w:type="paragraph" w:customStyle="1" w:styleId="ConsNonformat">
    <w:name w:val="ConsNonformat"/>
    <w:rsid w:val="00E40E9A"/>
    <w:pPr>
      <w:widowControl w:val="0"/>
      <w:autoSpaceDE w:val="0"/>
      <w:autoSpaceDN w:val="0"/>
      <w:adjustRightInd w:val="0"/>
    </w:pPr>
    <w:rPr>
      <w:rFonts w:ascii="Courier New" w:hAnsi="Courier New" w:cs="Tahoma"/>
    </w:rPr>
  </w:style>
  <w:style w:type="paragraph" w:styleId="a8">
    <w:name w:val="Balloon Text"/>
    <w:basedOn w:val="a"/>
    <w:semiHidden/>
    <w:rsid w:val="00C9673A"/>
    <w:rPr>
      <w:rFonts w:ascii="Tahoma" w:hAnsi="Tahoma" w:cs="Tahoma"/>
      <w:sz w:val="16"/>
      <w:szCs w:val="16"/>
    </w:rPr>
  </w:style>
  <w:style w:type="character" w:customStyle="1" w:styleId="label">
    <w:name w:val="label"/>
    <w:basedOn w:val="a0"/>
    <w:rsid w:val="00791730"/>
  </w:style>
  <w:style w:type="paragraph" w:customStyle="1" w:styleId="210">
    <w:name w:val="Основной текст 21"/>
    <w:basedOn w:val="a"/>
    <w:rsid w:val="00773DCB"/>
    <w:pPr>
      <w:spacing w:after="120" w:line="360" w:lineRule="auto"/>
      <w:jc w:val="center"/>
    </w:pPr>
    <w:rPr>
      <w:sz w:val="20"/>
      <w:szCs w:val="20"/>
    </w:rPr>
  </w:style>
  <w:style w:type="paragraph" w:customStyle="1" w:styleId="a9">
    <w:name w:val="Îáû÷íûé"/>
    <w:rsid w:val="00773DCB"/>
    <w:pPr>
      <w:autoSpaceDE w:val="0"/>
      <w:autoSpaceDN w:val="0"/>
    </w:pPr>
  </w:style>
  <w:style w:type="character" w:customStyle="1" w:styleId="21">
    <w:name w:val="Основной текст с отступом 2 Знак"/>
    <w:basedOn w:val="a0"/>
    <w:link w:val="20"/>
    <w:rsid w:val="00232464"/>
    <w:rPr>
      <w:sz w:val="24"/>
      <w:szCs w:val="24"/>
    </w:rPr>
  </w:style>
  <w:style w:type="character" w:customStyle="1" w:styleId="10">
    <w:name w:val="Заголовок 1 Знак"/>
    <w:basedOn w:val="a0"/>
    <w:link w:val="1"/>
    <w:rsid w:val="00B6752D"/>
    <w:rPr>
      <w:rFonts w:ascii="Cambria" w:eastAsia="Times New Roman" w:hAnsi="Cambria" w:cs="Times New Roman"/>
      <w:b/>
      <w:bCs/>
      <w:kern w:val="32"/>
      <w:sz w:val="32"/>
      <w:szCs w:val="32"/>
    </w:rPr>
  </w:style>
  <w:style w:type="paragraph" w:styleId="aa">
    <w:name w:val="Body Text"/>
    <w:basedOn w:val="a"/>
    <w:link w:val="ab"/>
    <w:rsid w:val="00B6752D"/>
    <w:pPr>
      <w:spacing w:after="120"/>
    </w:pPr>
  </w:style>
  <w:style w:type="character" w:customStyle="1" w:styleId="ab">
    <w:name w:val="Основной текст Знак"/>
    <w:basedOn w:val="a0"/>
    <w:link w:val="aa"/>
    <w:rsid w:val="00B6752D"/>
    <w:rPr>
      <w:sz w:val="24"/>
      <w:szCs w:val="24"/>
    </w:rPr>
  </w:style>
  <w:style w:type="paragraph" w:customStyle="1" w:styleId="211">
    <w:name w:val="Основной текст 21"/>
    <w:basedOn w:val="a"/>
    <w:rsid w:val="004F0B14"/>
    <w:pPr>
      <w:spacing w:after="120" w:line="360" w:lineRule="auto"/>
      <w:jc w:val="center"/>
    </w:pPr>
    <w:rPr>
      <w:sz w:val="20"/>
      <w:szCs w:val="20"/>
    </w:rPr>
  </w:style>
  <w:style w:type="paragraph" w:customStyle="1" w:styleId="31">
    <w:name w:val="Основной текст 31"/>
    <w:basedOn w:val="a"/>
    <w:rsid w:val="000120F7"/>
    <w:pPr>
      <w:suppressAutoHyphens/>
      <w:jc w:val="both"/>
    </w:pPr>
    <w:rPr>
      <w:sz w:val="22"/>
      <w:szCs w:val="20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63820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719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://www.admtemryuk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Temrukadm@yandex.r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Norma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xmlns:mc="http://schemas.openxmlformats.org/markup-compatibility/2006" xmlns:a14="http://schemas.microsoft.com/office/drawing/2010/main" val="1F497D" mc:Ignorable=""/>
      </a:dk2>
      <a:lt2>
        <a:srgbClr xmlns:mc="http://schemas.openxmlformats.org/markup-compatibility/2006" xmlns:a14="http://schemas.microsoft.com/office/drawing/2010/main" val="EEECE1" mc:Ignorable=""/>
      </a:lt2>
      <a:accent1>
        <a:srgbClr xmlns:mc="http://schemas.openxmlformats.org/markup-compatibility/2006" xmlns:a14="http://schemas.microsoft.com/office/drawing/2010/main" val="4F81BD" mc:Ignorable=""/>
      </a:accent1>
      <a:accent2>
        <a:srgbClr xmlns:mc="http://schemas.openxmlformats.org/markup-compatibility/2006" xmlns:a14="http://schemas.microsoft.com/office/drawing/2010/main" val="C0504D" mc:Ignorable=""/>
      </a:accent2>
      <a:accent3>
        <a:srgbClr xmlns:mc="http://schemas.openxmlformats.org/markup-compatibility/2006" xmlns:a14="http://schemas.microsoft.com/office/drawing/2010/main" val="9BBB59" mc:Ignorable=""/>
      </a:accent3>
      <a:accent4>
        <a:srgbClr xmlns:mc="http://schemas.openxmlformats.org/markup-compatibility/2006" xmlns:a14="http://schemas.microsoft.com/office/drawing/2010/main" val="8064A2" mc:Ignorable=""/>
      </a:accent4>
      <a:accent5>
        <a:srgbClr xmlns:mc="http://schemas.openxmlformats.org/markup-compatibility/2006" xmlns:a14="http://schemas.microsoft.com/office/drawing/2010/main" val="4BACC6" mc:Ignorable=""/>
      </a:accent5>
      <a:accent6>
        <a:srgbClr xmlns:mc="http://schemas.openxmlformats.org/markup-compatibility/2006" xmlns:a14="http://schemas.microsoft.com/office/drawing/2010/main" val="F79646" mc:Ignorable=""/>
      </a:accent6>
      <a:hlink>
        <a:srgbClr xmlns:mc="http://schemas.openxmlformats.org/markup-compatibility/2006" xmlns:a14="http://schemas.microsoft.com/office/drawing/2010/main" val="0000FF" mc:Ignorable=""/>
      </a:hlink>
      <a:folHlink>
        <a:srgbClr xmlns:mc="http://schemas.openxmlformats.org/markup-compatibility/2006" xmlns:a14="http://schemas.microsoft.com/office/drawing/2010/main" val="800080" mc:Ignorable="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xmlns:mc="http://schemas.openxmlformats.org/markup-compatibility/2006" xmlns:a14="http://schemas.microsoft.com/office/drawing/2010/main" val="000000" mc:Ignorable="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xmlns:mc="http://schemas.openxmlformats.org/markup-compatibility/2006" xmlns:a14="http://schemas.microsoft.com/office/drawing/2010/main" val="000000" mc:Ignorable="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xmlns:mc="http://schemas.openxmlformats.org/markup-compatibility/2006" xmlns:a14="http://schemas.microsoft.com/office/drawing/2010/main" val="000000" mc:Ignorable="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2552</TotalTime>
  <Pages>1</Pages>
  <Words>1530</Words>
  <Characters>8721</Characters>
  <Application>Microsoft Office Word</Application>
  <DocSecurity>0</DocSecurity>
  <Lines>72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ЗАПРОС</vt:lpstr>
    </vt:vector>
  </TitlesOfParts>
  <Company>ADMN</Company>
  <LinksUpToDate>false</LinksUpToDate>
  <CharactersWithSpaces>10231</CharactersWithSpaces>
  <SharedDoc>false</SharedDoc>
  <HLinks>
    <vt:vector size="12" baseType="variant">
      <vt:variant>
        <vt:i4>1966157</vt:i4>
      </vt:variant>
      <vt:variant>
        <vt:i4>3</vt:i4>
      </vt:variant>
      <vt:variant>
        <vt:i4>0</vt:i4>
      </vt:variant>
      <vt:variant>
        <vt:i4>5</vt:i4>
      </vt:variant>
      <vt:variant>
        <vt:lpwstr>http://www.admtemryuk.ru/</vt:lpwstr>
      </vt:variant>
      <vt:variant>
        <vt:lpwstr/>
      </vt:variant>
      <vt:variant>
        <vt:i4>2818077</vt:i4>
      </vt:variant>
      <vt:variant>
        <vt:i4>0</vt:i4>
      </vt:variant>
      <vt:variant>
        <vt:i4>0</vt:i4>
      </vt:variant>
      <vt:variant>
        <vt:i4>5</vt:i4>
      </vt:variant>
      <vt:variant>
        <vt:lpwstr>mailto:Temrukadm@yandex.ru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ЗАПРОС</dc:title>
  <dc:subject/>
  <dc:creator>Иванов</dc:creator>
  <cp:keywords/>
  <dc:description/>
  <cp:lastModifiedBy>1</cp:lastModifiedBy>
  <cp:revision>42</cp:revision>
  <cp:lastPrinted>2010-10-11T09:57:00Z</cp:lastPrinted>
  <dcterms:created xsi:type="dcterms:W3CDTF">2007-01-10T11:06:00Z</dcterms:created>
  <dcterms:modified xsi:type="dcterms:W3CDTF">2010-10-11T10:18:00Z</dcterms:modified>
</cp:coreProperties>
</file>